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rPr>
          <w:rFonts w:hint="eastAsia"/>
          <w:b/>
          <w:bCs/>
          <w:sz w:val="44"/>
          <w:szCs w:val="44"/>
          <w:lang w:val="en-US" w:eastAsia="zh-CN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2259965</wp:posOffset>
            </wp:positionH>
            <wp:positionV relativeFrom="paragraph">
              <wp:posOffset>-459105</wp:posOffset>
            </wp:positionV>
            <wp:extent cx="750570" cy="545465"/>
            <wp:effectExtent l="0" t="0" r="11430" b="6985"/>
            <wp:wrapNone/>
            <wp:docPr id="2" name="图片 2" descr="丰晨汽车零部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丰晨汽车零部件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0570" cy="545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8"/>
          <w:szCs w:val="48"/>
          <w:lang w:val="en-US" w:eastAsia="zh-CN"/>
        </w:rPr>
        <w:t>QINGHE FENGCHEN AUTO PARTS CO.LTD</w:t>
      </w:r>
      <w:r>
        <w:rPr>
          <w:rFonts w:hint="eastAsia"/>
          <w:b/>
          <w:bCs/>
          <w:sz w:val="44"/>
          <w:szCs w:val="44"/>
          <w:lang w:val="en-US" w:eastAsia="zh-CN"/>
        </w:rPr>
        <w:t xml:space="preserve"> </w:t>
      </w:r>
    </w:p>
    <w:p>
      <w:pPr>
        <w:numPr>
          <w:ilvl w:val="0"/>
          <w:numId w:val="0"/>
        </w:numPr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4824730</wp:posOffset>
            </wp:positionH>
            <wp:positionV relativeFrom="paragraph">
              <wp:posOffset>6985</wp:posOffset>
            </wp:positionV>
            <wp:extent cx="1124585" cy="1181735"/>
            <wp:effectExtent l="0" t="0" r="18415" b="18415"/>
            <wp:wrapNone/>
            <wp:docPr id="4" name="图片 4" descr="bda706f6a900cb231ad75c1f35b5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bda706f6a900cb231ad75c1f35b532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124585" cy="1181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44"/>
          <w:szCs w:val="44"/>
          <w:lang w:val="en-US" w:eastAsia="zh-CN"/>
        </w:rPr>
        <w:t>E-mail：jane@qhfengchen.com</w:t>
      </w:r>
    </w:p>
    <w:p>
      <w:pPr>
        <w:numPr>
          <w:ilvl w:val="0"/>
          <w:numId w:val="0"/>
        </w:numPr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Skype：</w:t>
      </w:r>
      <w:r>
        <w:rPr>
          <w:rFonts w:hint="eastAsia"/>
          <w:b/>
          <w:bCs/>
          <w:sz w:val="44"/>
          <w:szCs w:val="44"/>
          <w:lang w:val="en-US" w:eastAsia="zh-CN"/>
        </w:rPr>
        <w:fldChar w:fldCharType="begin"/>
      </w:r>
      <w:r>
        <w:rPr>
          <w:rFonts w:hint="eastAsia"/>
          <w:b/>
          <w:bCs/>
          <w:sz w:val="44"/>
          <w:szCs w:val="44"/>
          <w:lang w:val="en-US" w:eastAsia="zh-CN"/>
        </w:rPr>
        <w:instrText xml:space="preserve"> HYPERLINK "mailto:fengchenautoparts@qq.com" </w:instrText>
      </w:r>
      <w:r>
        <w:rPr>
          <w:rFonts w:hint="eastAsia"/>
          <w:b/>
          <w:bCs/>
          <w:sz w:val="44"/>
          <w:szCs w:val="44"/>
          <w:lang w:val="en-US" w:eastAsia="zh-CN"/>
        </w:rPr>
        <w:fldChar w:fldCharType="separate"/>
      </w:r>
      <w:r>
        <w:rPr>
          <w:rStyle w:val="5"/>
          <w:rFonts w:hint="eastAsia"/>
          <w:b/>
          <w:bCs/>
          <w:sz w:val="44"/>
          <w:szCs w:val="44"/>
          <w:lang w:val="en-US" w:eastAsia="zh-CN"/>
        </w:rPr>
        <w:t>fengchenautoparts@qq.com</w:t>
      </w:r>
      <w:r>
        <w:rPr>
          <w:rFonts w:hint="eastAsia"/>
          <w:b/>
          <w:bCs/>
          <w:sz w:val="44"/>
          <w:szCs w:val="44"/>
          <w:lang w:val="en-US" w:eastAsia="zh-CN"/>
        </w:rPr>
        <w:fldChar w:fldCharType="end"/>
      </w:r>
    </w:p>
    <w:p>
      <w:pPr>
        <w:numPr>
          <w:ilvl w:val="0"/>
          <w:numId w:val="0"/>
        </w:numPr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Wechat/wahtsAPP： +86 18931929497</w:t>
      </w:r>
    </w:p>
    <w:p>
      <w:pPr>
        <w:numPr>
          <w:ilvl w:val="0"/>
          <w:numId w:val="0"/>
        </w:numPr>
        <w:rPr>
          <w:rFonts w:hint="eastAsia"/>
          <w:b/>
          <w:bCs/>
          <w:sz w:val="44"/>
          <w:szCs w:val="44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tbl>
      <w:tblPr>
        <w:tblStyle w:val="6"/>
        <w:tblpPr w:leftFromText="180" w:rightFromText="180" w:vertAnchor="text" w:horzAnchor="page" w:tblpX="169" w:tblpY="195"/>
        <w:tblOverlap w:val="never"/>
        <w:tblW w:w="10473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FFFFFF" w:themeFill="background1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1210"/>
        <w:gridCol w:w="1440"/>
        <w:gridCol w:w="2085"/>
        <w:gridCol w:w="3060"/>
        <w:gridCol w:w="1545"/>
        <w:gridCol w:w="1133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FFFFFF" w:themeFill="background1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284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微软雅黑" w:hAnsi="微软雅黑" w:eastAsia="微软雅黑" w:cs="微软雅黑"/>
                <w:b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（NO.)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Product name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Model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Picture</w:t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b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Describe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b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产品毛重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18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FCXN-A01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29665" cy="991235"/>
                  <wp:effectExtent l="0" t="0" r="13335" b="18415"/>
                  <wp:docPr id="10" name="图片 10" descr="E20146E179FB5B46C70193B4C1A47D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E20146E179FB5B46C70193B4C1A47D3C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8393" t="40622" r="18364" b="177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665" cy="991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Silver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145.3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FCXN-A02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42975" cy="781050"/>
                  <wp:effectExtent l="0" t="0" r="9525" b="0"/>
                  <wp:docPr id="290" name="图片 227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图片 227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Silver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145.3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FCXN-A03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85825" cy="961390"/>
                  <wp:effectExtent l="0" t="0" r="9525" b="10160"/>
                  <wp:docPr id="11" name="图片 11" descr="108FD9DF77798002F862490146DC05F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108FD9DF77798002F862490146DC05FA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4762" t="10695" r="5905" b="247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961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Silver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145.3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08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FCXN-A04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37565" cy="903605"/>
                  <wp:effectExtent l="0" t="0" r="635" b="10795"/>
                  <wp:docPr id="16" name="图片 16" descr="597B21391175C330636B943386A2A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597B21391175C330636B943386A2A37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3105" t="15423" r="13105" b="25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565" cy="903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Silver</w:t>
            </w:r>
          </w:p>
          <w:p>
            <w:pPr>
              <w:jc w:val="both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145.3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78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FCXN-A05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10920" cy="916305"/>
                  <wp:effectExtent l="0" t="0" r="0" b="0"/>
                  <wp:docPr id="12" name="图片 1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4804" t="23901" r="20008" b="39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920" cy="916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Chrome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145.3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08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FCXN-A06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45845" cy="845185"/>
                  <wp:effectExtent l="0" t="0" r="1905" b="12700"/>
                  <wp:docPr id="13" name="图片 1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6129" t="30248" r="8750" b="24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845" cy="845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Chrome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145.3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59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FCXN-A07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28065" cy="877570"/>
                  <wp:effectExtent l="0" t="0" r="635" b="17780"/>
                  <wp:docPr id="15" name="图片 15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4469" t="26844" r="17239" b="29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065" cy="877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Chrome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145.3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78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FCXN-A08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49655" cy="842010"/>
                  <wp:effectExtent l="0" t="0" r="17145" b="0"/>
                  <wp:docPr id="14" name="图片 1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6536" t="30998" r="15130" b="278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655" cy="842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Chrome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145.3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FCXN-A09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49020" cy="927100"/>
                  <wp:effectExtent l="0" t="0" r="17780" b="6350"/>
                  <wp:docPr id="17" name="图片 1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7239" t="26348" r="14469" b="28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02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Red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145.3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26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FCXN-A10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49020" cy="906145"/>
                  <wp:effectExtent l="0" t="0" r="17780" b="8255"/>
                  <wp:docPr id="18" name="图片 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5172" t="26844" r="16536" b="289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020" cy="90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Yellow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145.3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91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FCXN-A11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48385" cy="862965"/>
                  <wp:effectExtent l="0" t="0" r="18415" b="0"/>
                  <wp:docPr id="19" name="图片 19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9046" t="27402" r="13622" b="30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385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Wood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78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FCXN-A12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13155" cy="977265"/>
                  <wp:effectExtent l="0" t="0" r="10795" b="13970"/>
                  <wp:docPr id="20" name="图片 2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8790" t="39322" r="18145" b="19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155" cy="97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440" w:firstLineChars="2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Wood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78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FCXN-A13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35050" cy="871220"/>
                  <wp:effectExtent l="0" t="0" r="12700" b="4445"/>
                  <wp:docPr id="21" name="图片 2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7460" t="36812" r="16815" b="216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050" cy="871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Wood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91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FCXN-A14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01065" cy="916305"/>
                  <wp:effectExtent l="0" t="0" r="0" b="17145"/>
                  <wp:docPr id="22" name="图片 2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0925" t="7686" r="9534" b="97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65" cy="916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Wood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FCXN-A15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13155" cy="991870"/>
                  <wp:effectExtent l="0" t="0" r="0" b="0"/>
                  <wp:docPr id="23" name="图片 2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2737" t="25821" r="16536" b="336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155" cy="991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Black fibre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78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FCXN-A16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86155" cy="913130"/>
                  <wp:effectExtent l="0" t="0" r="4445" b="1270"/>
                  <wp:docPr id="24" name="图片 2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7239" t="21557" r="12402" b="310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155" cy="913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Black fibre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59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FCXN-A17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93140" cy="871855"/>
                  <wp:effectExtent l="0" t="0" r="16510" b="4445"/>
                  <wp:docPr id="25" name="图片 2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17460" t="29250" r="8065" b="216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140" cy="871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Black fibre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78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FCXN-A18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35685" cy="784225"/>
                  <wp:effectExtent l="0" t="0" r="12065" b="15875"/>
                  <wp:docPr id="26" name="图片 26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7379" t="21174" r="2702" b="277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685" cy="78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Black fibre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91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FCXN-A19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16025" cy="982980"/>
                  <wp:effectExtent l="0" t="0" r="3175" b="6985"/>
                  <wp:docPr id="30" name="图片 30" descr="074CDE427AAC6586E8520DAFA0CDF76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074CDE427AAC6586E8520DAFA0CDF76B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9395" t="29220" r="1330" b="166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025" cy="98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Gray fibre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78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FCXN-A20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40460" cy="994410"/>
                  <wp:effectExtent l="0" t="0" r="2540" b="15240"/>
                  <wp:docPr id="28" name="图片 28" descr="BE2E7F6CC4F0456CAD316815CB4DBF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BE2E7F6CC4F0456CAD316815CB4DBFD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14113" t="35299" r="10081" b="15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460" cy="99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Gray fibre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87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FCXN-A21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sz w:val="24"/>
                <w:szCs w:val="24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08710" cy="924560"/>
                  <wp:effectExtent l="0" t="0" r="15240" b="8255"/>
                  <wp:docPr id="29" name="图片 29" descr="ABB88E68875734A8F1468C4E749719B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ABB88E68875734A8F1468C4E749719BD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16129" t="40835" r="13468" b="15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710" cy="92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Gray fibre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733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FCXN-A23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08710" cy="863600"/>
                  <wp:effectExtent l="0" t="0" r="15240" b="12700"/>
                  <wp:docPr id="27" name="图片 27" descr="CB47E96F92D87293EFFAC1FB196C71D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B47E96F92D87293EFFAC1FB196C71D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9435" t="31760" r="4032" b="17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710" cy="8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Gray fibre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10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FCXN-A24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14755" cy="963930"/>
                  <wp:effectExtent l="0" t="0" r="4445" b="6985"/>
                  <wp:docPr id="32" name="图片 3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7379" t="27737" b="17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755" cy="9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Red fibre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54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FCXN-A25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62050" cy="988060"/>
                  <wp:effectExtent l="0" t="0" r="0" b="2540"/>
                  <wp:docPr id="33" name="图片 3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14798" t="33787" r="11411" b="19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988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Red fibre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07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FCXN-A26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88390" cy="896620"/>
                  <wp:effectExtent l="0" t="0" r="16510" b="17780"/>
                  <wp:docPr id="31" name="图片 31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16129" t="31760" r="2016" b="17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90" cy="896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Red fibre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60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FCXN-A27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57910" cy="911225"/>
                  <wp:effectExtent l="0" t="0" r="8890" b="3175"/>
                  <wp:docPr id="34" name="图片 3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16129" t="27737" r="4032" b="206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910" cy="91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Red fibre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46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FCXN-A28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301115" cy="1082040"/>
                  <wp:effectExtent l="0" t="0" r="0" b="3810"/>
                  <wp:docPr id="35" name="图片 3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22891" t="41369" r="14130" b="19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115" cy="1082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Advanced Leather Superfibre Material</w:t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with holes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154.4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90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FCXN-A29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76275" cy="993140"/>
                  <wp:effectExtent l="0" t="0" r="9525" b="16510"/>
                  <wp:docPr id="39" name="图片 39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24194" t="16815" r="26855" b="11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99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75005" cy="1007745"/>
                  <wp:effectExtent l="0" t="0" r="10795" b="1905"/>
                  <wp:docPr id="36" name="图片 3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24194" t="17500" r="29556" b="13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005" cy="100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Advanced Leather Superfibre Material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784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FCXN-A30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466850" cy="1119505"/>
                  <wp:effectExtent l="0" t="0" r="0" b="0"/>
                  <wp:docPr id="37" name="图片 3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12798" t="37341" r="9447" b="18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Advanced Leather Superfibre Material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658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FCXN-A31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86510" cy="1037590"/>
                  <wp:effectExtent l="0" t="0" r="8890" b="10795"/>
                  <wp:docPr id="38" name="图片 3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16835" t="32314" r="18813" b="287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510" cy="103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Advanced Leather Superfibre Material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60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FCXN-A32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02995" cy="1351280"/>
                  <wp:effectExtent l="0" t="0" r="1270" b="1905"/>
                  <wp:docPr id="42" name="图片 42" descr="8D2C440B9F47851C77D90BD7E28F2A9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8D2C440B9F47851C77D90BD7E28F2A9B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35138" t="17420" r="22737" b="1378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102995" cy="1351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Advanced Leather Superfibre Material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96.7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0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FCXN-A33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61085" cy="1257935"/>
                  <wp:effectExtent l="0" t="0" r="18415" b="5715"/>
                  <wp:docPr id="41" name="图片 41" descr="80CAEFA1A61B081E56725A9A187D49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80CAEFA1A61B081E56725A9A187D49B5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35800" t="14664" r="20670" b="1653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61085" cy="1257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Advanced Leather Superfibre Material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96.7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940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FCXN-A34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69670" cy="1340485"/>
                  <wp:effectExtent l="0" t="0" r="12065" b="11430"/>
                  <wp:docPr id="40" name="图片 40" descr="2457506AD75F1060F36A89F8235853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2457506AD75F1060F36A89F8235853A4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27573" t="17420" r="26209" b="1196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169670" cy="1340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Advanced Leather Superfibre Material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96.7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28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FCXN-A35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66190" cy="1128395"/>
                  <wp:effectExtent l="0" t="0" r="10160" b="0"/>
                  <wp:docPr id="43" name="图片 4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l="12275" t="14715" r="6137" b="140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190" cy="112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36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FCXN-A36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47140" cy="887095"/>
                  <wp:effectExtent l="0" t="0" r="10160" b="0"/>
                  <wp:docPr id="47" name="图片 47" descr="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3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l="10081" t="21492" r="10726" b="22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140" cy="887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Advanced Leather Superfibre Material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142.3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9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FCXN-A37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302385" cy="899160"/>
                  <wp:effectExtent l="0" t="0" r="12065" b="15240"/>
                  <wp:docPr id="46" name="图片 46" descr="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32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8750" t="24839" r="4718" b="15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385" cy="89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Advanced Leather Superfibre Material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142.3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6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FCXN-A38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50315" cy="937260"/>
                  <wp:effectExtent l="0" t="0" r="6985" b="0"/>
                  <wp:docPr id="44" name="图片 44" descr="F62C993E4A866C1C16C34C1A2C4E07A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F62C993E4A866C1C16C34C1A2C4E07A3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l="11038" t="28999" r="7565" b="259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315" cy="93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Advanced Leather Superfibre Material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142.3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84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FCXN-A39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61110" cy="926465"/>
                  <wp:effectExtent l="0" t="0" r="15240" b="6985"/>
                  <wp:docPr id="45" name="图片 45" descr="81F8D7CD47EC67C609B94F81247BFC7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81F8D7CD47EC67C609B94F81247BFC7F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 l="13063" t="39802" r="4837" b="14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110" cy="926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Advanced Leather Superfibre Material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18"/>
                <w:szCs w:val="18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142.3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051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FCXN-A40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00760" cy="617855"/>
                  <wp:effectExtent l="0" t="0" r="10795" b="8890"/>
                  <wp:docPr id="50" name="图片 5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 l="15191" t="27722" r="7205" b="2400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00760" cy="617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15315" cy="1056640"/>
                  <wp:effectExtent l="0" t="0" r="13335" b="10795"/>
                  <wp:docPr id="49" name="图片 4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rcRect l="28950" t="18793" r="29688" b="10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315" cy="105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PVC plastic black</w:t>
            </w:r>
          </w:p>
          <w:p>
            <w:pPr>
              <w:keepNext w:val="0"/>
              <w:keepLines w:val="0"/>
              <w:widowControl/>
              <w:suppressLineNumbers w:val="0"/>
              <w:ind w:firstLine="440" w:firstLineChars="2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199.3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05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FCXN-A41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12825" cy="945515"/>
                  <wp:effectExtent l="0" t="0" r="15875" b="6985"/>
                  <wp:docPr id="51" name="图片 51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rcRect l="17361" t="26595" r="7986" b="21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825" cy="94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PVC plastic black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199.3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05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FCXN-A42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32205" cy="892810"/>
                  <wp:effectExtent l="0" t="0" r="10795" b="2540"/>
                  <wp:docPr id="48" name="图片 4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rcRect l="5078" t="26595" r="2865" b="189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205" cy="892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PVC plastic black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199.3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21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FCXN-A43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15315" cy="1056640"/>
                  <wp:effectExtent l="0" t="0" r="13335" b="10795"/>
                  <wp:docPr id="299" name="图片 29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图片 299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rcRect l="28950" t="18793" r="29688" b="10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315" cy="105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47775" cy="515620"/>
                  <wp:effectExtent l="0" t="0" r="9525" b="17780"/>
                  <wp:docPr id="300" name="图片 300" descr="154391843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图片 300" descr="1543918433(1)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51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PVC plastic black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199.3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21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FCXN-A44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1 3 5 6 Series E30 E32 E34 E36 E38 E39 E46 E53 E60 E63 E83 E84 E90 E91</w:t>
            </w: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Etc.., BMW manual knob (MT)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588770" cy="735330"/>
                  <wp:effectExtent l="0" t="0" r="11430" b="7620"/>
                  <wp:docPr id="52" name="图片 5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rcRect l="5551" t="25042" b="166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770" cy="735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BMW Label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763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FCXN-A45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BMW 3 Series E36 E34 E30(1991-1998)/ E46(1999-2005) M3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57935" cy="1205230"/>
                  <wp:effectExtent l="0" t="0" r="18415" b="0"/>
                  <wp:docPr id="53" name="图片 5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935" cy="120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PU leather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61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FCXN-A46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BMW 1 Series E87 116i 118i 120i 125i 128i 130i 135i 2004-2013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E87 E90 E92 X1</w:t>
            </w:r>
          </w:p>
          <w:p>
            <w:pPr>
              <w:rPr>
                <w:rFonts w:hint="eastAsia"/>
              </w:rPr>
            </w:pPr>
            <w:r>
              <w:rPr>
                <w:rFonts w:hint="eastAsia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Etc.., BMW manual knob (MT)</w:t>
            </w:r>
          </w:p>
          <w:p>
            <w:pPr>
              <w:rPr>
                <w:rFonts w:hint="eastAsia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 xml:space="preserve">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329690" cy="1419225"/>
                  <wp:effectExtent l="0" t="0" r="3810" b="9525"/>
                  <wp:docPr id="229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rcRect l="14925" t="14721" r="10661" b="96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69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PUleather+frame+knob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625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FCXN-A47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BMW E36 E34 E28 E24 1998 1999 2000 2001 2002 2003 2004 2005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Arial" w:hAnsi="Arial" w:eastAsia="宋体" w:cs="Arial"/>
                <w:i w:val="0"/>
                <w:color w:val="000000" w:themeColor="text1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84250" cy="989330"/>
                  <wp:effectExtent l="0" t="0" r="0" b="1270"/>
                  <wp:docPr id="54" name="图片 5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rcRect l="8789" t="10482" r="9632" b="7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250" cy="989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PU leather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349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FCXN-B01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W202 C 93-01 W208 CLK 97-03 W210 E 95-03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556385" cy="1153795"/>
                  <wp:effectExtent l="0" t="0" r="0" b="8255"/>
                  <wp:docPr id="56" name="图片 5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rcRect t="14549" b="85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385" cy="115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CLASSIC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199.2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460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FCXN-B02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W202 C 93-01 W208 CLK 97-03 W210 E 95-03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311275" cy="897890"/>
                  <wp:effectExtent l="0" t="0" r="9525" b="11430"/>
                  <wp:docPr id="57" name="图片 5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rcRect l="15290" t="29449" r="11794" b="20621"/>
                          <a:stretch>
                            <a:fillRect/>
                          </a:stretch>
                        </pic:blipFill>
                        <pic:spPr>
                          <a:xfrm rot="5160000">
                            <a:off x="0" y="0"/>
                            <a:ext cx="1311275" cy="897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90955" cy="792480"/>
                  <wp:effectExtent l="17145" t="0" r="47625" b="10160"/>
                  <wp:docPr id="58" name="图片 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rcRect l="16455" t="30614" r="11758" b="25318"/>
                          <a:stretch>
                            <a:fillRect/>
                          </a:stretch>
                        </pic:blipFill>
                        <pic:spPr>
                          <a:xfrm rot="5100000">
                            <a:off x="0" y="0"/>
                            <a:ext cx="1290955" cy="79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CLASSIC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Only knob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153.8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739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FCXN-B03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W202 C 93-01 W208 CLK 97-03 W210 E 95-03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39470" cy="1126490"/>
                  <wp:effectExtent l="0" t="0" r="17780" b="0"/>
                  <wp:docPr id="78" name="图片 7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rcRect l="25974" t="26783" r="330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470" cy="1126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43585" cy="1020445"/>
                  <wp:effectExtent l="0" t="0" r="53975" b="98425"/>
                  <wp:docPr id="76" name="图片 7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rcRect l="29367" t="30547" r="17973" b="15287"/>
                          <a:stretch>
                            <a:fillRect/>
                          </a:stretch>
                        </pic:blipFill>
                        <pic:spPr>
                          <a:xfrm rot="1920000">
                            <a:off x="0" y="0"/>
                            <a:ext cx="743585" cy="1020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 Only knob</w:t>
            </w:r>
          </w:p>
          <w:p>
            <w:pPr>
              <w:keepNext w:val="0"/>
              <w:keepLines w:val="0"/>
              <w:widowControl/>
              <w:suppressLineNumbers w:val="0"/>
              <w:ind w:firstLine="440" w:firstLineChars="2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153.8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60" w:hRule="atLeast"/>
        </w:trPr>
        <w:tc>
          <w:tcPr>
            <w:tcW w:w="121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FCXN-B04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W202 C 93-01 W208 CLK 97-03 W210 E 95-03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19480" cy="1134110"/>
                  <wp:effectExtent l="0" t="0" r="0" b="8890"/>
                  <wp:docPr id="75" name="图片 7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rcRect l="26959" t="44028" r="25162" b="116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480" cy="1134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45820" cy="1138555"/>
                  <wp:effectExtent l="0" t="0" r="11430" b="4445"/>
                  <wp:docPr id="73" name="图片 73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rcRect l="30554" t="33243" r="21567" b="18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820" cy="1138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199.2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FCXN-B05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W202 C 93-01 W208 CLK 97-03 W210 E 95-03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14400" cy="1130300"/>
                  <wp:effectExtent l="0" t="0" r="0" b="0"/>
                  <wp:docPr id="59" name="图片 5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rcRect l="23645" t="32766" r="37837" b="37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113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AVANGARDE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153.8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FCXN-B06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W202 C 93-01 W208 CLK 97-03 W210 E 95-03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85875" cy="782320"/>
                  <wp:effectExtent l="27305" t="0" r="28575" b="29845"/>
                  <wp:docPr id="60" name="图片 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rcRect l="6674" t="27867" r="6992" b="18971"/>
                          <a:stretch>
                            <a:fillRect/>
                          </a:stretch>
                        </pic:blipFill>
                        <pic:spPr>
                          <a:xfrm rot="5040000">
                            <a:off x="0" y="0"/>
                            <a:ext cx="1285875" cy="78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ELEGANCE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153.8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76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FCXN-B07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Mercedes-Benz C Class W203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drawing>
                <wp:inline distT="0" distB="0" distL="114300" distR="114300">
                  <wp:extent cx="1607820" cy="1620520"/>
                  <wp:effectExtent l="0" t="0" r="11430" b="17780"/>
                  <wp:docPr id="5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820" cy="1620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26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FCXN-B08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C-Class W203 S203/W202 BJ (93-01)/A-Class W168(97-04)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386840" cy="934720"/>
                  <wp:effectExtent l="0" t="0" r="0" b="17780"/>
                  <wp:docPr id="62" name="图片 6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rcRect l="40050" t="13428" b="33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40" cy="93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159.9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694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FCXN-B09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C-Class W203 S203/W202 BJ (93-01)/A-Class W168(97-04)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481455" cy="962660"/>
                  <wp:effectExtent l="0" t="0" r="4445" b="0"/>
                  <wp:docPr id="61" name="图片 61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5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rcRect l="31892" t="14927" r="5315" b="307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455" cy="96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159.9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61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FCXN-B10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C-Class W203 S203/W202 BJ (93-01)/A-Class W168(97-04)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419860" cy="899795"/>
                  <wp:effectExtent l="0" t="0" r="8890" b="14605"/>
                  <wp:docPr id="63" name="图片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rcRect l="27179" t="15730" r="11233" b="32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860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159.9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FCXN-B11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C-Class W203 S203/W202 BJ (93-01)/A-Class W168(97-04)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24585" cy="1267460"/>
                  <wp:effectExtent l="0" t="0" r="18415" b="8890"/>
                  <wp:docPr id="66" name="图片 6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rcRect l="18923" t="42067" r="18320" b="48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585" cy="1267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Leather + knob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FCXN-B12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Mercede</w:t>
            </w: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C-Class W203 S203/W202 BJ (93-01)/A-Class W168(97-04)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67130" cy="1214755"/>
                  <wp:effectExtent l="0" t="0" r="13970" b="4445"/>
                  <wp:docPr id="64" name="图片 64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6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rcRect l="14777" t="43848" r="20092" b="5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130" cy="121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Leather + knob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FCXN-B13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C-Class W203 S203/W202 BJ (93-01)/A-Class W168(97-04)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56970" cy="1299845"/>
                  <wp:effectExtent l="0" t="0" r="5080" b="14605"/>
                  <wp:docPr id="65" name="图片 65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rcRect l="17718" t="36753" r="17718" b="88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970" cy="129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Leather + knob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FCXN-B14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C-Class W203 S203/W202 BJ (93-01)/A-Class W168(97-04)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83335" cy="989965"/>
                  <wp:effectExtent l="0" t="0" r="0" b="0"/>
                  <wp:docPr id="68" name="图片 68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5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rcRect l="33062" t="4724" r="9461" b="36183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283335" cy="989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159.9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76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FCXN-B15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C-Class W203 S203/W202 BJ (93-01)/A-Class W168(97-04)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63650" cy="1169670"/>
                  <wp:effectExtent l="29845" t="0" r="1905" b="0"/>
                  <wp:docPr id="67" name="图片 67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6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rcRect l="34231" t="14171" r="15344" b="23618"/>
                          <a:stretch>
                            <a:fillRect/>
                          </a:stretch>
                        </pic:blipFill>
                        <pic:spPr>
                          <a:xfrm rot="10980000">
                            <a:off x="0" y="0"/>
                            <a:ext cx="1263650" cy="1169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159.9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26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FCXN-B16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C-Class W203 S203/W202 BJ (93-01)/A-Class W168(97-04)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30630" cy="1226820"/>
                  <wp:effectExtent l="0" t="0" r="7620" b="0"/>
                  <wp:docPr id="69" name="图片 6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rcRect l="34266" t="14974" r="13572" b="15730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230630" cy="122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159.9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627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FCXN-B17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C-Class W203 S203/W202 BJ (93-01)/A-Class W168(97-04)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82675" cy="1214120"/>
                  <wp:effectExtent l="0" t="0" r="3175" b="5080"/>
                  <wp:docPr id="72" name="图片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rcRect l="21262" t="38985" r="18320" b="10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675" cy="121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Leather + knob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78" w:hRule="atLeast"/>
        </w:trPr>
        <w:tc>
          <w:tcPr>
            <w:tcW w:w="1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FCXN-B18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C-Class W203 S203/W202 BJ (93-01)/A-Class W168(97-04)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46175" cy="1299845"/>
                  <wp:effectExtent l="0" t="0" r="15875" b="14605"/>
                  <wp:docPr id="70" name="图片 70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rcRect l="16549" t="36753" r="19490" b="88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175" cy="129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Leather + knob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FCXN-B19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C-Class W203 S203/W202 BJ (93-01)/A-Class W168(97-04)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10310" cy="1193165"/>
                  <wp:effectExtent l="0" t="0" r="8890" b="6985"/>
                  <wp:docPr id="71" name="图片 7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rcRect l="11800" t="39437" r="20659" b="106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1193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Leather + knob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91" w:hRule="atLeast"/>
        </w:trPr>
        <w:tc>
          <w:tcPr>
            <w:tcW w:w="1210" w:type="dxa"/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FCXN-B20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VITO 638 w638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05865" cy="941705"/>
                  <wp:effectExtent l="0" t="0" r="13335" b="0"/>
                  <wp:docPr id="80" name="图片 8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rcRect l="14689" t="24207" r="18256" b="190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865" cy="941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169.7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695" w:hRule="atLeast"/>
        </w:trPr>
        <w:tc>
          <w:tcPr>
            <w:tcW w:w="1210" w:type="dxa"/>
            <w:tcBorders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FCXN-B21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VITO 638 w638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41070" cy="1202055"/>
                  <wp:effectExtent l="0" t="0" r="11430" b="17145"/>
                  <wp:docPr id="79" name="图片 7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rcRect l="18256" t="9428" r="15890" b="6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070" cy="1202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both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Leather + knob     </w:t>
            </w:r>
          </w:p>
          <w:p>
            <w:pPr>
              <w:jc w:val="both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5speed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194.1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958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FCXN-B22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 W123 W140 W20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19480" cy="666750"/>
                  <wp:effectExtent l="48895" t="0" r="46355" b="43815"/>
                  <wp:docPr id="82" name="图片 8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rcRect l="15279" t="28658" r="13550" b="32628"/>
                          <a:stretch>
                            <a:fillRect/>
                          </a:stretch>
                        </pic:blipFill>
                        <pic:spPr>
                          <a:xfrm rot="15660000">
                            <a:off x="0" y="0"/>
                            <a:ext cx="91948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87425" cy="818515"/>
                  <wp:effectExtent l="0" t="0" r="0" b="67310"/>
                  <wp:docPr id="81" name="图片 8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rcRect l="18807" t="32204" r="14679" b="26462"/>
                          <a:stretch>
                            <a:fillRect/>
                          </a:stretch>
                        </pic:blipFill>
                        <pic:spPr>
                          <a:xfrm rot="15300000">
                            <a:off x="0" y="0"/>
                            <a:ext cx="987425" cy="81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4/5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122.1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02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FCZJ-B23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Car Bracket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Mercedes Benz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25525" cy="1070610"/>
                  <wp:effectExtent l="0" t="0" r="0" b="15240"/>
                  <wp:docPr id="282" name="图片 28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图片 282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rcRect l="11673" t="8744" r="14591" b="119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525" cy="107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73760" cy="1074420"/>
                  <wp:effectExtent l="0" t="0" r="2540" b="11430"/>
                  <wp:docPr id="281" name="图片 28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图片 281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rcRect l="16393" t="7945" r="18215" b="11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760" cy="107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225.6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5"/>
          <w:wAfter w:w="9263" w:type="dxa"/>
          <w:trHeight w:val="410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78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FCXN-C01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AUDI A6 C5 (98-01)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95630" cy="1208405"/>
                  <wp:effectExtent l="0" t="0" r="13970" b="10795"/>
                  <wp:docPr id="85" name="图片 85" descr="205A2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205A2244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rcRect l="28213" t="6497" r="27648" b="4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63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67690" cy="1121410"/>
                  <wp:effectExtent l="0" t="0" r="3810" b="2540"/>
                  <wp:docPr id="84" name="图片 84" descr="205A2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 descr="205A2249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rcRect l="26483" t="7062" r="29414" b="5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690" cy="1121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82295" cy="1165225"/>
                  <wp:effectExtent l="0" t="0" r="8255" b="15875"/>
                  <wp:docPr id="83" name="图片 83" descr="205A2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205A2261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rcRect l="27083" t="2931" r="27048" b="5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295" cy="116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Black/gray/beige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147.5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78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FCXN-C02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AUDI A6L 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37845" cy="1227455"/>
                  <wp:effectExtent l="0" t="0" r="14605" b="10795"/>
                  <wp:docPr id="88" name="图片 88" descr="205A2149 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205A2149 副本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rcRect l="32380" t="3531" r="29414" b="9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84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94360" cy="1291590"/>
                  <wp:effectExtent l="0" t="0" r="15240" b="3810"/>
                  <wp:docPr id="87" name="图片 87" descr="205A2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205A2118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rcRect l="30014" t="6462" r="28814" b="4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" cy="1291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51180" cy="1302385"/>
                  <wp:effectExtent l="0" t="0" r="1270" b="12065"/>
                  <wp:docPr id="86" name="图片 86" descr="205A2125 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205A2125 副本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rcRect l="31179" t="5862" r="31215" b="5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180" cy="1302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Black/gray/beige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190.3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FCXN-C03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Audi A3 S3 2001 2002 2003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98320" cy="1118235"/>
                  <wp:effectExtent l="0" t="0" r="11430" b="5715"/>
                  <wp:docPr id="89" name="图片 89" descr="@5}(SU0V989}]2_PU{)BFVN 副本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 descr="@5}(SU0V989}]2_PU{)BFVN 副本副本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rcRect t="11191" b="147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1118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 Stitch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121.7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FCXN-C04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Audi A3 S3 2001 2002 2003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95780" cy="1229360"/>
                  <wp:effectExtent l="0" t="0" r="13970" b="8890"/>
                  <wp:docPr id="90" name="图片 90" descr="$J2TE~EEO8~5[Q0YX7$FT21 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 descr="$J2TE~EEO8~5[Q0YX7$FT21 副本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rcRect t="14280" b="10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780" cy="1229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Red Stitch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121.7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59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FCXN-C05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Audi skoda seat A3 A4 B6 B7 b8 A6 S4 B8 8K A5 8T Q5 8R volkswagen vw passat golf 12mm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97685" cy="1057275"/>
                  <wp:effectExtent l="0" t="0" r="0" b="0"/>
                  <wp:docPr id="91" name="图片 91" descr="9`H9~7%]0JS3KPX2RFTF)UU 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 descr="9`H9~7%]0JS3KPX2RFTF)UU 副本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rcRect t="12930" b="6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68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Chrome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953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FCXN-C06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Audi skoda seat A3 A4 B6 B7 b8 A6 S4 B8 8K A5 8T Q5 8R volkswagen vw passat golf 12mm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97050" cy="799465"/>
                  <wp:effectExtent l="0" t="0" r="12700" b="0"/>
                  <wp:docPr id="92" name="图片 92" descr="G{20O}$JO0I386SLP~WU}EC 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 descr="G{20O}$JO0I386SLP~WU}EC 副本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rcRect t="15943" b="9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050" cy="799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Red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5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FCXN-C07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Audi A3 S3 2001 2002 2003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volkswagen vw passat golf 12mm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91590" cy="782320"/>
                  <wp:effectExtent l="0" t="0" r="0" b="0"/>
                  <wp:docPr id="93" name="图片 93" descr="205A1580 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 descr="205A1580 副本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rcRect l="13297" t="26532" r="9191" b="2653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91590" cy="78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383665" cy="934720"/>
                  <wp:effectExtent l="0" t="0" r="0" b="0"/>
                  <wp:docPr id="94" name="图片 94" descr="$UEF9C5[1EKQTASA1TM94[H 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 descr="$UEF9C5[1EKQTASA1TM94[H 副本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rcRect t="1085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83665" cy="93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Chrome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91.3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3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FCXN-C08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Audi A3 S3 2001 2002 2003</w:t>
            </w:r>
          </w:p>
          <w:p>
            <w:pPr>
              <w:rPr>
                <w:rFonts w:hint="eastAsia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volkswagen vw passat golf 12mm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407160" cy="1327785"/>
                  <wp:effectExtent l="0" t="0" r="0" b="5080"/>
                  <wp:docPr id="95" name="图片 95" descr="E4ULTL3]V[2$9IH{%Y{3ALK 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 descr="E4ULTL3]V[2$9IH{%Y{3ALK 副本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160" cy="1327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Red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91.3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79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FCXN-C09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Audi A5 A4L Q5 B8 B8PA B9 2009 2010 2011 2012 2013 2014 2015 2016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65860" cy="1177290"/>
                  <wp:effectExtent l="0" t="0" r="15240" b="3810"/>
                  <wp:docPr id="96" name="图片 96" descr="154384340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1543843409(1)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860" cy="1177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(AT)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Automatic knob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778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FCXN-C10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Audi Q3 A4 A5 A6 A7 A1 A3 Q5 VW Golf CC DSG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65555" cy="760095"/>
                  <wp:effectExtent l="32385" t="19050" r="45720" b="29845"/>
                  <wp:docPr id="97" name="图片 97" descr="微信图片_20181203213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 descr="微信图片_20181203213031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rcRect l="13441" t="18157" r="7579" b="14431"/>
                          <a:stretch>
                            <a:fillRect/>
                          </a:stretch>
                        </pic:blipFill>
                        <pic:spPr>
                          <a:xfrm rot="5580000">
                            <a:off x="0" y="0"/>
                            <a:ext cx="1265555" cy="760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57885" cy="889000"/>
                  <wp:effectExtent l="0" t="0" r="18415" b="6350"/>
                  <wp:docPr id="98" name="图片 98" descr="微信图片_20181203213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 descr="微信图片_20181203213047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rcRect l="24100" t="23939" r="12350" b="16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885" cy="8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(AT)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Automatic knob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46" w:hRule="atLeast"/>
        </w:trPr>
        <w:tc>
          <w:tcPr>
            <w:tcW w:w="1210" w:type="dxa"/>
            <w:tcBorders>
              <w:top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FCXN-C11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Audi A4 S4 B8 8K A5 8T Q5 8R S Line 07-15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 xml:space="preserve">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264920" cy="1534160"/>
                  <wp:effectExtent l="0" t="0" r="11430" b="8890"/>
                  <wp:docPr id="266" name="图片 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图片 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20" cy="1534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Red Stitch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5"/>
          <w:wAfter w:w="9263" w:type="dxa"/>
          <w:trHeight w:val="1727" w:hRule="atLeast"/>
        </w:trPr>
        <w:tc>
          <w:tcPr>
            <w:tcW w:w="1210" w:type="dxa"/>
            <w:tcBorders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76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FCXN-D01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VOLKSWAGEN  (GOLF4,BORA 98-04)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23570" cy="1262380"/>
                  <wp:effectExtent l="0" t="0" r="5080" b="0"/>
                  <wp:docPr id="100" name="图片 10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rcRect l="23693" r="269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570" cy="126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65150" cy="1249045"/>
                  <wp:effectExtent l="0" t="0" r="6350" b="8255"/>
                  <wp:docPr id="105" name="图片 105" descr="205A1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 descr="205A1802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rcRect l="28849" t="7062" r="31215" b="4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150" cy="1249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12/23mm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188.3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62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FCXN-D02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VOLKSWAGEN  (GOLF4,BORA 98-04)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83565" cy="1285875"/>
                  <wp:effectExtent l="0" t="0" r="6985" b="9525"/>
                  <wp:docPr id="104" name="图片 104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rcRect l="30579" t="5897" r="28249" b="35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565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09600" cy="1339850"/>
                  <wp:effectExtent l="0" t="0" r="0" b="12700"/>
                  <wp:docPr id="102" name="图片 102" descr="205A1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 descr="205A1834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rcRect l="29414" t="4131" r="28849" b="4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133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Blue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12/23mm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188.3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643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FCXN-D03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VOLKSWAGEN  (GOLF4,BORA 98-04)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81660" cy="1280160"/>
                  <wp:effectExtent l="0" t="0" r="8890" b="15240"/>
                  <wp:docPr id="106" name="图片 106" descr="205A1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 descr="205A1846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rcRect l="30614" t="2966" r="27648" b="5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660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41655" cy="1280160"/>
                  <wp:effectExtent l="0" t="0" r="10795" b="15240"/>
                  <wp:docPr id="107" name="图片 10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7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rcRect l="31179" t="5297" r="31215" b="58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655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12/23mm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188.3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76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FCXN-D04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VOLKSWAGEN  (GOLF4,BORA 98-04)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68960" cy="1280795"/>
                  <wp:effectExtent l="0" t="0" r="2540" b="14605"/>
                  <wp:docPr id="108" name="图片 10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rcRect l="30014" t="4131" r="29449" b="4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960" cy="1280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03250" cy="1319530"/>
                  <wp:effectExtent l="0" t="0" r="6350" b="13970"/>
                  <wp:docPr id="109" name="图片 109" descr="205A1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 descr="205A1807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rcRect l="29414" t="2931" r="28849" b="5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250" cy="1319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Chrome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12/23mm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188.3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FCXN-D05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VOLKSWAGEN  (GOLF4,BORA 98-04)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36270" cy="1255395"/>
                  <wp:effectExtent l="0" t="0" r="11430" b="1905"/>
                  <wp:docPr id="110" name="图片 110" descr="205A1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 descr="205A1814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rcRect l="27048" t="5897" r="27048" b="35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270" cy="1255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Silver cap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12/23mm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188.3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93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FCXN-D06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VOLKSWAGEN  (GOLF4,BORA 98-04)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18160" cy="1221740"/>
                  <wp:effectExtent l="0" t="0" r="15240" b="16510"/>
                  <wp:docPr id="111" name="图片 111" descr="5挡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 descr="5挡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rcRect l="30014" t="2931" r="30579" b="4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" cy="122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Blue leather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12/23mm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188.3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59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FCXN-D07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VOLKSWAGEN  (GOLF4,BORA 98-04)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492125" cy="1163320"/>
                  <wp:effectExtent l="0" t="0" r="3175" b="17780"/>
                  <wp:docPr id="112" name="图片 112" descr="205A1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 descr="205A1839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rcRect l="30014" t="3531" r="32380" b="7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125" cy="1163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Red Leather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12/23mm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188.3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15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FCXN-D08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VOLKSWAGEN  (GOLF4,BORA 98-04)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37235" cy="1141730"/>
                  <wp:effectExtent l="0" t="0" r="5715" b="1270"/>
                  <wp:docPr id="113" name="图片 113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 descr="13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rcRect l="30753" t="9872" r="19567" b="109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235" cy="114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Wood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12/23mm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181.2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758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FCXN-D09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VOLKSWAGEN  (GOLF4,BORA 98-04)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76275" cy="1121410"/>
                  <wp:effectExtent l="0" t="0" r="9525" b="2540"/>
                  <wp:docPr id="114" name="图片 114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 descr="10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rcRect l="28849" t="21787" r="28249" b="70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1121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Wood silver cap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12/23mm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181.2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FCXN-D10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GOLF4 (Audi A3 knob+GOLF4 leather boot) Beige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41400" cy="1035685"/>
                  <wp:effectExtent l="0" t="0" r="6350" b="12065"/>
                  <wp:docPr id="149" name="图片 149" descr="pf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49" descr="pf24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rcRect t="6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0" cy="1035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Beige leather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12/23mm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188.3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FCXN-D11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GOLF4 (Audi A3 knob+GOLF4 leather boot) chrome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26820" cy="978535"/>
                  <wp:effectExtent l="0" t="0" r="11430" b="12065"/>
                  <wp:docPr id="116" name="图片 11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rcRect l="25316" t="4002" r="4810" b="21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820" cy="978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Chrome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144.3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79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FCXN-D12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GOLF4 (Audi A3 knob+GOLF4 leather boot) Red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58570" cy="882015"/>
                  <wp:effectExtent l="0" t="0" r="17780" b="13335"/>
                  <wp:docPr id="115" name="图片 11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rcRect l="10593" t="24153" r="10593" b="206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570" cy="882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Red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144.3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05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FCXN-D13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VOLKSWAGEN GOLF4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55775" cy="925830"/>
                  <wp:effectExtent l="0" t="0" r="15875" b="7620"/>
                  <wp:docPr id="117" name="图片 117" descr="A262DFC8D1A2FE6FAF1F3DC47FE81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 descr="A262DFC8D1A2FE6FAF1F3DC47FE81660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rcRect t="13324" b="180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925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Black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12/23mm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181.7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779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FCXN-D14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VOLKSWAGEN GOLF4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55775" cy="988695"/>
                  <wp:effectExtent l="0" t="0" r="15875" b="1905"/>
                  <wp:docPr id="118" name="图片 118" descr="D5B7CE7CB15B274A697297B1B1974A3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18" descr="D5B7CE7CB15B274A697297B1B1974A3F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rcRect t="13645" b="11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98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44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Silver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ind w:firstLine="44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12/23mm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181.7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29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FCXN-D15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VOLKSWAGEN GOLF4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02945" cy="1354455"/>
                  <wp:effectExtent l="0" t="0" r="1905" b="17145"/>
                  <wp:docPr id="123" name="图片 123" descr="205A1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 descr="205A1860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rcRect l="27083" t="3531" r="27083" b="8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945" cy="1354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07390" cy="1395730"/>
                  <wp:effectExtent l="0" t="0" r="16510" b="13970"/>
                  <wp:docPr id="121" name="图片 121" descr="205A1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21" descr="205A1853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rcRect l="27648" t="4732" r="27048" b="58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390" cy="1395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Blue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12/23mm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181.7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32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FCXN-D16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VOLKSWAGEN GOLF4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11835" cy="1399540"/>
                  <wp:effectExtent l="0" t="0" r="12065" b="10160"/>
                  <wp:docPr id="120" name="图片 120" descr="205A1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20" descr="205A1889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rcRect l="25918" t="4096" r="27684" b="4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835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12470" cy="1406525"/>
                  <wp:effectExtent l="0" t="0" r="11430" b="3175"/>
                  <wp:docPr id="122" name="图片 122" descr="205A1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2" descr="205A1865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rcRect l="27083" t="5897" r="28814" b="70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470" cy="140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12/23mm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181.7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25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FCXN-D17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VW for Polo Golf MK4 Seat IBIZA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09295" cy="1237615"/>
                  <wp:effectExtent l="0" t="0" r="14605" b="635"/>
                  <wp:docPr id="119" name="图片 119" descr="205A1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 descr="205A1988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rcRect l="26483" t="5862" r="22952" b="58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295" cy="1237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41680" cy="1241425"/>
                  <wp:effectExtent l="0" t="0" r="1270" b="15875"/>
                  <wp:docPr id="124" name="图片 124" descr="205A1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4" descr="205A1977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rcRect l="22352" t="6497" r="25282" b="5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680" cy="124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Chrome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12/23mm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161.9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50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FCXN-D18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VW for Polo Golf MK4 Seat IBIZA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493520" cy="930910"/>
                  <wp:effectExtent l="0" t="0" r="11430" b="2540"/>
                  <wp:docPr id="125" name="图片 125" descr="4AB8C5F2C93F724A73EE589F584884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25" descr="4AB8C5F2C93F724A73EE589F584884B5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rcRect l="7657" t="24689" r="2929" b="335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930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Red stitch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12/23mm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161.9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330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FCXN-D19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VW for Polo Golf MK4 Seat IBIZA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08025" cy="1229360"/>
                  <wp:effectExtent l="0" t="0" r="15875" b="8890"/>
                  <wp:docPr id="126" name="图片 126" descr="205A1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26" descr="205A1983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rcRect l="17655" t="2966" r="28849" b="4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1229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Red cap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12/23mm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161.9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89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FCXN-D20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VW for Polo Golf MK4 Seat IBIZA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07695" cy="1254125"/>
                  <wp:effectExtent l="0" t="0" r="1905" b="3175"/>
                  <wp:docPr id="127" name="图片 127" descr="{XSQ%C}S9~AP76@6BB_T_8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27" descr="{XSQ%C}S9~AP76@6BB_T_8U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rcRect l="24700" r="25265" b="3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695" cy="125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A3 knob 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78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FCXN-D21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VW Golf 6 A6 MK6 For GTI GTD R20</w:t>
            </w:r>
            <w:r>
              <w:rPr>
                <w:rFonts w:hint="eastAsia" w:ascii="Arial" w:hAnsi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  <w:lang w:val="en-US" w:eastAsia="zh-CN"/>
              </w:rPr>
              <w:t xml:space="preserve"> 09-13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 xml:space="preserve">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421130" cy="1066800"/>
                  <wp:effectExtent l="0" t="0" r="7620" b="0"/>
                  <wp:docPr id="267" name="图片 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图片 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13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Red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FCXN-D22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VOLKSWAGEN PASSAT B5 (96-05) 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94995" cy="1026160"/>
                  <wp:effectExtent l="0" t="0" r="14605" b="2540"/>
                  <wp:docPr id="128" name="图片 12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28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rcRect l="22352" t="5297" r="24718" b="35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995" cy="102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68070" cy="1026160"/>
                  <wp:effectExtent l="0" t="0" r="0" b="2540"/>
                  <wp:docPr id="131" name="图片 13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1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rcRect b="39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070" cy="102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Black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FCXN-D23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VOLKSWAGEN PASSAT B5 (96-05) 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76580" cy="984250"/>
                  <wp:effectExtent l="0" t="0" r="13970" b="6350"/>
                  <wp:docPr id="129" name="图片 12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rcRect l="24718" t="10028" r="25282" b="4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580" cy="98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53160" cy="1153160"/>
                  <wp:effectExtent l="0" t="0" r="0" b="0"/>
                  <wp:docPr id="130" name="图片 13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0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160" cy="115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Beige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150.2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FCXN-D24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VOLKSWAGEN PASSAT B5 (96-05) 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02615" cy="1089660"/>
                  <wp:effectExtent l="0" t="0" r="6985" b="15240"/>
                  <wp:docPr id="132" name="图片 13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rcRect l="25918" t="4696" r="22952" b="29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615" cy="108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08025" cy="1110615"/>
                  <wp:effectExtent l="0" t="0" r="15875" b="0"/>
                  <wp:docPr id="135" name="图片 13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35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rcRect l="13124" t="7899" r="24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25" cy="1110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Wood knob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143.3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FCXN-D25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VOLKSWAGEN PASSAT B5 (96-05) 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15315" cy="1089660"/>
                  <wp:effectExtent l="0" t="0" r="13335" b="15240"/>
                  <wp:docPr id="133" name="图片 13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3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rcRect l="24718" t="7062" r="27083" b="7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315" cy="108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51205" cy="1125855"/>
                  <wp:effectExtent l="0" t="0" r="0" b="17145"/>
                  <wp:docPr id="134" name="图片 13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34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rcRect l="20404" t="5147" r="20404" b="6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205" cy="112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Wood knob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143.3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643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FCXN-D26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VW Passat B5plus 3BG(01-05) 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39190" cy="860425"/>
                  <wp:effectExtent l="0" t="0" r="0" b="15875"/>
                  <wp:docPr id="240" name="图片 321" descr="IMG_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图片 321" descr="IMG_355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190" cy="860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75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FCXN-D27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VW Passat B6 </w:t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3C(05-10)</w:t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5/6 Speed, 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drawing>
                <wp:inline distT="0" distB="0" distL="114300" distR="114300">
                  <wp:extent cx="1323975" cy="986155"/>
                  <wp:effectExtent l="0" t="0" r="9525" b="4445"/>
                  <wp:docPr id="14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rcRect t="20148" b="89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986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FCXN-D28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Mk4 Golf Jetta  (1999-2005)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07365" cy="1089660"/>
                  <wp:effectExtent l="0" t="0" r="0" b="15240"/>
                  <wp:docPr id="136" name="图片 13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6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rcRect l="30083" t="7662" r="30083" b="5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365" cy="108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168.2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83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FCXN-D29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POLO ( 2002-2009)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24890" cy="1150620"/>
                  <wp:effectExtent l="0" t="0" r="0" b="11430"/>
                  <wp:docPr id="138" name="图片 13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38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rcRect l="11794" t="11913" r="14124" b="79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890" cy="1150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Silver cap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9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FCXN-D30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POLO ( 2002-2009)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10615" cy="1035685"/>
                  <wp:effectExtent l="0" t="0" r="0" b="0"/>
                  <wp:docPr id="139" name="图片 13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39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rcRect l="9191" t="10233" r="14277" b="18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615" cy="1035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Red stitch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9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FCXN-D31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POLO ( 2002-2009)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79450" cy="1330960"/>
                  <wp:effectExtent l="0" t="0" r="6350" b="2540"/>
                  <wp:docPr id="137" name="图片 13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37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rcRect l="26593" t="5147" r="27574" b="5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450" cy="1330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Black 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FCXN-D32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VW Volkswagen Gol 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23595" cy="1280160"/>
                  <wp:effectExtent l="0" t="0" r="0" b="15240"/>
                  <wp:docPr id="140" name="图片 140" descr="205A2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40" descr="205A2130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rcRect l="24510" t="7027" r="20404" b="90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595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Chrome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167.1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FCXN-D33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VW Volkswagen Gol 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drawing>
                <wp:inline distT="0" distB="0" distL="114300" distR="114300">
                  <wp:extent cx="1290955" cy="1115060"/>
                  <wp:effectExtent l="0" t="0" r="4445" b="8890"/>
                  <wp:docPr id="14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rcRect l="7062" t="13559" r="6462" b="117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955" cy="1115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167.1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FCXN-D34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VW Golf 6 MK5 MK6 Jetta 2005 2006 2007-2014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18185" cy="1101725"/>
                  <wp:effectExtent l="0" t="0" r="0" b="3175"/>
                  <wp:docPr id="144" name="图片 14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44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rcRect l="20586" t="8828" r="25282" b="8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185" cy="110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94410" cy="789305"/>
                  <wp:effectExtent l="0" t="0" r="15240" b="10795"/>
                  <wp:docPr id="145" name="图片 1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145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rcRect l="12494" t="20161" r="12494" b="19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410" cy="789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44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  <w:p>
            <w:pPr>
              <w:keepNext w:val="0"/>
              <w:keepLines w:val="0"/>
              <w:widowControl/>
              <w:suppressLineNumbers w:val="0"/>
              <w:ind w:firstLine="44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191.2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385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FCXN-D35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VW Golf 6 MK5 MK6 Jetta 2005 2006 2007-2014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07390" cy="1057275"/>
                  <wp:effectExtent l="0" t="0" r="16510" b="8890"/>
                  <wp:docPr id="146" name="图片 14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146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rcRect l="19986" t="7662" r="25282" b="105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390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Silver cap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 stitch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191.2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889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FCXN-D36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VW Golf 6 MK5 MK6 Jetta 2005 2006 2007-2014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39775" cy="1129030"/>
                  <wp:effectExtent l="0" t="0" r="3175" b="13970"/>
                  <wp:docPr id="147" name="图片 14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47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rcRect l="23517" t="7662" r="20621" b="70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775" cy="1129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Silver cap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Red stitch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191.2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335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FCXN-D37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VW Golf 6 MK5 MK6 Jetta 2005 2006 2007-2014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60425" cy="1236345"/>
                  <wp:effectExtent l="0" t="0" r="15875" b="1905"/>
                  <wp:docPr id="148" name="图片 1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48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rcRect l="18624" t="6544" r="19575" b="46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123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Red stitch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191.2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9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FCXN-D38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Touran Caddy (2003-2011)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45235" cy="958850"/>
                  <wp:effectExtent l="0" t="0" r="12065" b="12700"/>
                  <wp:docPr id="8" name="图片 8" descr="205A2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205A2089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rcRect t="9191" b="137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235" cy="95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Black leather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156.2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940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FCXN-D39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Touran Caddy (2003-2011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40460" cy="927100"/>
                  <wp:effectExtent l="0" t="0" r="2540" b="6350"/>
                  <wp:docPr id="74" name="图片 74" descr="205A2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205A2082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rcRect l="8475" t="17479" r="12182" b="180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46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Beige leather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156.2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6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FCXN-D40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VW Jetta 5 6 GOLF 6 VI MK5 MK6 5KD 711 113 5KD711113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93445" cy="751205"/>
                  <wp:effectExtent l="0" t="0" r="10795" b="1905"/>
                  <wp:docPr id="103" name="图片 103" descr="205A2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 descr="205A2277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rcRect l="11123" t="20127" r="9004" b="1271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93445" cy="75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89330" cy="779780"/>
                  <wp:effectExtent l="0" t="0" r="1270" b="1270"/>
                  <wp:docPr id="99" name="图片 99" descr="205A2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 descr="205A2278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rcRect l="6511" t="16278" r="8953" b="170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330" cy="779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Red stitch 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  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66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FCXN-D41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VW Jetta 5 6 GOLF 6 VI MK5 MK6 5KD 711 113 5KD711113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01980" cy="931545"/>
                  <wp:effectExtent l="0" t="0" r="7620" b="1905"/>
                  <wp:docPr id="141" name="图片 141" descr="205A2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41" descr="205A2351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rcRect l="23835" t="6356" r="19068" b="5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980" cy="931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25525" cy="707390"/>
                  <wp:effectExtent l="57785" t="91440" r="59690" b="96520"/>
                  <wp:docPr id="150" name="图片 150" descr="205A2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50" descr="205A2355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rcRect l="6886" t="19597" r="11123" b="23835"/>
                          <a:stretch>
                            <a:fillRect/>
                          </a:stretch>
                        </pic:blipFill>
                        <pic:spPr>
                          <a:xfrm rot="20940000">
                            <a:off x="0" y="0"/>
                            <a:ext cx="1025525" cy="70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25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FCXN-D42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VW Jetta 5 6 GOLF 6 VI MK5 MK6 5KD 711 113 5KD711113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24230" cy="860425"/>
                  <wp:effectExtent l="0" t="0" r="13970" b="15875"/>
                  <wp:docPr id="77" name="图片 77" descr="205A2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205A2094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rcRect l="11653" t="12712" r="15890" b="11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230" cy="86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1005840"/>
                  <wp:effectExtent l="0" t="0" r="0" b="3810"/>
                  <wp:docPr id="151" name="图片 151" descr="205A2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51" descr="205A2097"/>
                          <pic:cNvPicPr>
                            <a:picLocks noChangeAspect="1"/>
                          </pic:cNvPicPr>
                        </pic:nvPicPr>
                        <pic:blipFill>
                          <a:blip r:embed="rId155"/>
                          <a:srcRect l="20182" t="9115" r="20833" b="149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0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Refit A3 knob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Red stitch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FCXN-D43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Jetta 13-15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74370" cy="1265555"/>
                  <wp:effectExtent l="0" t="0" r="11430" b="10795"/>
                  <wp:docPr id="153" name="图片 153" descr="205A2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153" descr="205A2060"/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rcRect l="23835" t="5297" r="30191" b="8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370" cy="1265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79805" cy="897255"/>
                  <wp:effectExtent l="0" t="0" r="10795" b="17145"/>
                  <wp:docPr id="152" name="图片 152" descr="205A2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52" descr="205A2062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rcRect l="10064" t="12182" r="8475" b="13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805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Chrome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203.2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FCXN-D44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Jetta 13-15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64870" cy="798195"/>
                  <wp:effectExtent l="0" t="0" r="11430" b="1905"/>
                  <wp:docPr id="154" name="图片 154" descr="205A2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154" descr="205A2054"/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rcRect l="9191" t="11949" r="7353" b="110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870" cy="798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26110" cy="1199515"/>
                  <wp:effectExtent l="0" t="0" r="2540" b="635"/>
                  <wp:docPr id="155" name="图片 155" descr="205A2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155" descr="205A2053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rcRect l="23897" t="7636" r="31250" b="6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110" cy="1199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203.2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FCXN-D45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VW PASSAT B6 B7 CC 2005-2013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23010" cy="786130"/>
                  <wp:effectExtent l="0" t="0" r="13970" b="15240"/>
                  <wp:docPr id="157" name="图片 157" descr="856E836DD490E41597A420F6997A8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157" descr="856E836DD490E41597A420F6997A8589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rcRect l="27898" t="18610" r="4650" b="2357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23010" cy="786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12850" cy="803275"/>
                  <wp:effectExtent l="0" t="0" r="15875" b="6350"/>
                  <wp:docPr id="156" name="图片 156" descr="562068DB9F12952D10B69E6AB9053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156" descr="562068DB9F12952D10B69E6AB9053859"/>
                          <pic:cNvPicPr>
                            <a:picLocks noChangeAspect="1"/>
                          </pic:cNvPicPr>
                        </pic:nvPicPr>
                        <pic:blipFill>
                          <a:blip r:embed="rId161"/>
                          <a:srcRect l="26968" t="17370" r="3378" b="2109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12850" cy="80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182.5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9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FCXN-D46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VW PASSAT B6 B7 CC 2005-2013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tabs>
                <w:tab w:val="center" w:pos="1418"/>
              </w:tabs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76275" cy="1198245"/>
                  <wp:effectExtent l="0" t="0" r="9525" b="1905"/>
                  <wp:docPr id="159" name="图片 159" descr="205A2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159" descr="205A2201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rcRect l="27013" t="6356" r="24894" b="8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1198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43585" cy="1217930"/>
                  <wp:effectExtent l="0" t="0" r="18415" b="1270"/>
                  <wp:docPr id="158" name="图片 158" descr="205A2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158" descr="205A2256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rcRect l="24364" t="5826" r="23305" b="8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585" cy="1217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145.9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90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FCXN-D47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For VW Golf 7 A7 MK7 For GTI GTD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408430" cy="1178560"/>
                  <wp:effectExtent l="0" t="0" r="1270" b="2540"/>
                  <wp:docPr id="246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430" cy="1178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Red stitch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175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FCXN-D48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TransporterT5 T6 MKV MKVI(03-11)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8195" cy="932815"/>
                  <wp:effectExtent l="0" t="0" r="1905" b="635"/>
                  <wp:docPr id="160" name="图片 160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160" descr="8"/>
                          <pic:cNvPicPr>
                            <a:picLocks noChangeAspect="1"/>
                          </pic:cNvPicPr>
                        </pic:nvPicPr>
                        <pic:blipFill>
                          <a:blip r:embed="rId165"/>
                          <a:srcRect l="10593" t="5297" r="13771" b="6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195" cy="932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56945" cy="899795"/>
                  <wp:effectExtent l="0" t="0" r="14605" b="14605"/>
                  <wp:docPr id="162" name="图片 162" descr="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162" descr="25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rcRect l="5826" t="8475" r="6356" b="90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945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152.8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0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FCXN-D49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TransporterT5 T6 MKV MKVI(03-11)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85190" cy="611505"/>
                  <wp:effectExtent l="0" t="0" r="10160" b="17145"/>
                  <wp:docPr id="161" name="图片 161" descr="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161" descr="15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rcRect l="13771" t="25953" r="5826" b="185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190" cy="61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74395" cy="612775"/>
                  <wp:effectExtent l="0" t="0" r="1905" b="15875"/>
                  <wp:docPr id="163" name="图片 163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163" descr="5"/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rcRect l="3708" t="13771" r="9534" b="25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395" cy="61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94.2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77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FCXN-D50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TransporterT5 T6 MKV MKVI(03-11)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325245" cy="1138555"/>
                  <wp:effectExtent l="0" t="0" r="8255" b="4445"/>
                  <wp:docPr id="164" name="图片 164" descr="1080B94CC3772C165371BE13B9BF0A4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164" descr="1080B94CC3772C165371BE13B9BF0A4F"/>
                          <pic:cNvPicPr>
                            <a:picLocks noChangeAspect="1"/>
                          </pic:cNvPicPr>
                        </pic:nvPicPr>
                        <pic:blipFill>
                          <a:blip r:embed="rId169"/>
                          <a:srcRect l="30298" t="23382" r="20730" b="20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245" cy="1138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Silver cap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Black stirch 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152.8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62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FCXN-D51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TransporterT5 T6 MKV MKVI(03-11)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510030" cy="946150"/>
                  <wp:effectExtent l="0" t="0" r="13970" b="6350"/>
                  <wp:docPr id="165" name="图片 165" descr="B7D08FE11F824E058E7B6AB75AD09C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165" descr="B7D08FE11F824E058E7B6AB75AD09C4A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rcRect l="7007" t="42049" r="7546" b="177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030" cy="9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Silver cap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Red stirch 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152.8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9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FCXN-D52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VW(05-10) Jetta Vento Bora MK5  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70230" cy="1185545"/>
                  <wp:effectExtent l="0" t="0" r="1270" b="14605"/>
                  <wp:docPr id="166" name="图片 166" descr="205A2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66" descr="205A2137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rcRect l="25953" t="5297" r="32309" b="79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230" cy="1185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chrome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174.7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FCXN-D53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GOLF4,BORA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53465" cy="1061085"/>
                  <wp:effectExtent l="0" t="0" r="13335" b="5715"/>
                  <wp:docPr id="172" name="图片 172" descr="CF1E1867BA8EC557D5F55778185E09B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172" descr="CF1E1867BA8EC557D5F55778185E09B7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rcRect l="16967" t="39767" r="19088" b="119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465" cy="106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Wood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FCXN-D54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Passat b5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58215" cy="966470"/>
                  <wp:effectExtent l="0" t="0" r="13335" b="5080"/>
                  <wp:docPr id="171" name="图片 171" descr="E9206A41E92EDBB760926D6A82797A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171" descr="E9206A41E92EDBB760926D6A82797A07"/>
                          <pic:cNvPicPr>
                            <a:picLocks noChangeAspect="1"/>
                          </pic:cNvPicPr>
                        </pic:nvPicPr>
                        <pic:blipFill>
                          <a:blip r:embed="rId173"/>
                          <a:srcRect l="22800" t="41238" r="23860" b="196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215" cy="966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Wood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FCXN-D55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Golf IV  Red 12/23MM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42950" cy="857250"/>
                  <wp:effectExtent l="0" t="0" r="0" b="0"/>
                  <wp:docPr id="263" name="图片 347" descr="IMG_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图片 347" descr="IMG_381"/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62000" cy="857250"/>
                  <wp:effectExtent l="0" t="0" r="0" b="0"/>
                  <wp:docPr id="269" name="图片 348" descr="IMG_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图片 348" descr="IMG_382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FCXN-D56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 Golf IV Blue 12/23MM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33425" cy="838200"/>
                  <wp:effectExtent l="0" t="0" r="9525" b="0"/>
                  <wp:docPr id="270" name="图片 349" descr="IMG_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图片 349" descr="IMG_383"/>
                          <pic:cNvPicPr>
                            <a:picLocks noChangeAspect="1"/>
                          </pic:cNvPicPr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0575" cy="847725"/>
                  <wp:effectExtent l="0" t="0" r="9525" b="9525"/>
                  <wp:docPr id="271" name="图片 350" descr="IMG_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图片 350" descr="IMG_384"/>
                          <pic:cNvPicPr>
                            <a:picLocks noChangeAspect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Blue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FCXN-D57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 Golf IV Black 12/23MM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42950" cy="809625"/>
                  <wp:effectExtent l="0" t="0" r="0" b="9525"/>
                  <wp:docPr id="280" name="图片 351" descr="IMG_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图片 351" descr="IMG_385"/>
                          <pic:cNvPicPr>
                            <a:picLocks noChangeAspect="1"/>
                          </pic:cNvPicPr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38175" cy="619125"/>
                  <wp:effectExtent l="0" t="0" r="9525" b="9525"/>
                  <wp:docPr id="272" name="图片 352" descr="IMG_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图片 352" descr="IMG_386"/>
                          <pic:cNvPicPr>
                            <a:picLocks noChangeAspect="1"/>
                          </pic:cNvPicPr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FCXN-D58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 Golf IV chrome 12/23MM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314450" cy="838200"/>
                  <wp:effectExtent l="0" t="0" r="0" b="0"/>
                  <wp:docPr id="276" name="图片 353" descr="IMG_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图片 353" descr="IMG_387"/>
                          <pic:cNvPicPr>
                            <a:picLocks noChangeAspect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Chrome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9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FCXN-D59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 Golf IV silver cap 12/23MM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23950" cy="723900"/>
                  <wp:effectExtent l="0" t="0" r="0" b="0"/>
                  <wp:docPr id="277" name="图片 354" descr="IMG_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图片 354" descr="IMG_388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Silver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725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FCXN-D60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VW  GOLF6 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43000" cy="828675"/>
                  <wp:effectExtent l="0" t="0" r="0" b="9525"/>
                  <wp:docPr id="278" name="图片 355" descr="IMG_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图片 355" descr="IMG_389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Chrome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59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FCXN-D61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 POLO silver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62025" cy="857250"/>
                  <wp:effectExtent l="0" t="0" r="9525" b="0"/>
                  <wp:docPr id="279" name="图片 356" descr="IMG_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图片 356" descr="IMG_390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Silver cap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08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FCXN-D62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 POLO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33475" cy="714375"/>
                  <wp:effectExtent l="0" t="0" r="9525" b="9525"/>
                  <wp:docPr id="223" name="图片 357" descr="IMG_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图片 357" descr="IMG_391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 cap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FCXN-D63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VOLKSWAGEN</w:t>
            </w:r>
          </w:p>
          <w:p>
            <w:pPr>
              <w:keepNext w:val="0"/>
              <w:keepLines w:val="0"/>
              <w:widowControl/>
              <w:suppressLineNumbers w:val="0"/>
              <w:ind w:firstLine="1100" w:firstLineChars="5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Golf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00125" cy="800100"/>
                  <wp:effectExtent l="0" t="0" r="9525" b="0"/>
                  <wp:docPr id="224" name="图片 358" descr="IMG_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图片 358" descr="IMG_392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 Black 5speed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FCXN-D64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PASSAT B7 / GOLF6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11505" cy="1113155"/>
                  <wp:effectExtent l="0" t="0" r="17145" b="10795"/>
                  <wp:docPr id="170" name="图片 170" descr="205A1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图片 170" descr="205A1597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rcRect l="30720" t="18538" r="31780" b="13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" cy="111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FCXN-D65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VW PASSAT B7 / GOLF6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70865" cy="1053465"/>
                  <wp:effectExtent l="0" t="0" r="635" b="13335"/>
                  <wp:docPr id="169" name="图片 169" descr="205A1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图片 169" descr="205A1608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rcRect l="26483" t="9534" r="29661" b="95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865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Chrome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5"/>
          <w:wAfter w:w="9263" w:type="dxa"/>
          <w:trHeight w:val="2175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175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FCXN-E01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Skoda Octivia II 04-11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89610" cy="1179195"/>
                  <wp:effectExtent l="0" t="0" r="15240" b="1905"/>
                  <wp:docPr id="174" name="图片 174" descr="205A2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174" descr="205A2040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rcRect l="26483" t="6886" r="22775" b="6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610" cy="1179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78180" cy="1198880"/>
                  <wp:effectExtent l="0" t="0" r="7620" b="1270"/>
                  <wp:docPr id="173" name="图片 173" descr="205A2026 - 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图片 173" descr="205A2026 - 副本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rcRect l="27013" t="5826" r="23305" b="6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80" cy="119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Chrome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216.2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9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FCXN-E02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Skoda Octivia II 04-11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90550" cy="885825"/>
                  <wp:effectExtent l="0" t="0" r="0" b="9525"/>
                  <wp:docPr id="364" name="图片 365" descr="IMG_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图片 365" descr="IMG_399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71500" cy="971550"/>
                  <wp:effectExtent l="0" t="0" r="0" b="0"/>
                  <wp:docPr id="365" name="图片 366" descr="IMG_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" name="图片 366" descr="IMG_400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216.2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1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FCXN-E03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Skoda Octivia II 04-11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23900" cy="990600"/>
                  <wp:effectExtent l="0" t="0" r="0" b="0"/>
                  <wp:docPr id="362" name="图片 367" descr="IMG_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图片 367" descr="IMG_401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Beige leather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216.2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610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FCXN-E04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Skoda Fabia(00-08)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431290" cy="830580"/>
                  <wp:effectExtent l="0" t="0" r="16510" b="7620"/>
                  <wp:docPr id="175" name="图片 175" descr="1738E2C7833F466791E7AEB1C0D34D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图片 175" descr="1738E2C7833F466791E7AEB1C0D34D64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rcRect l="14653" t="15195" r="3799" b="217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290" cy="830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 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1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FCXN-E05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Skoda Fabia(00-08)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23900" cy="981075"/>
                  <wp:effectExtent l="0" t="0" r="0" b="9525"/>
                  <wp:docPr id="363" name="图片 370" descr="IMG_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图片 370" descr="IMG_404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85800" cy="923925"/>
                  <wp:effectExtent l="0" t="0" r="0" b="9525"/>
                  <wp:docPr id="373" name="图片 371" descr="IMG_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" name="图片 371" descr="IMG_405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Silver cap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FCXN-E06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Skoda Superb 3T MKII (08-12)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476375" cy="828675"/>
                  <wp:effectExtent l="0" t="0" r="9525" b="0"/>
                  <wp:docPr id="391" name="图片 372" descr="IMG_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图片 372" descr="IMG_406"/>
                          <pic:cNvPicPr>
                            <a:picLocks noChangeAspect="1"/>
                          </pic:cNvPicPr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196.6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FCXN-E07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Skoda Superb 3T MKII (08-12) silver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685925" cy="800100"/>
                  <wp:effectExtent l="0" t="0" r="9525" b="0"/>
                  <wp:docPr id="389" name="图片 373" descr="IMG_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图片 373" descr="IMG_407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Silver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196.6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9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FCXN-E08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Skoda Fabia II  (06-10) Silver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1050" cy="895350"/>
                  <wp:effectExtent l="0" t="0" r="0" b="0"/>
                  <wp:docPr id="392" name="图片 374" descr="IMG_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图片 374" descr="IMG_408"/>
                          <pic:cNvPicPr>
                            <a:picLocks noChangeAspect="1"/>
                          </pic:cNvPicPr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14375" cy="981075"/>
                  <wp:effectExtent l="0" t="0" r="9525" b="9525"/>
                  <wp:docPr id="385" name="图片 375" descr="IMG_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图片 375" descr="IMG_409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Silver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174.3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4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FCXN-E09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Skoda Fabia II  (06-10) Black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66825" cy="923925"/>
                  <wp:effectExtent l="0" t="0" r="9525" b="9525"/>
                  <wp:docPr id="381" name="图片 376" descr="IMG_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" name="图片 376" descr="IMG_410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174.3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FCXN-E10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Skoda Octivia (1997-2011)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03580" cy="1139825"/>
                  <wp:effectExtent l="0" t="0" r="1270" b="3175"/>
                  <wp:docPr id="176" name="图片 176" descr="G_9[88S9H%]7N4Z927V}@E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图片 176" descr="G_9[88S9H%]7N4Z927V}@E9"/>
                          <pic:cNvPicPr>
                            <a:picLocks noChangeAspect="1"/>
                          </pic:cNvPicPr>
                        </pic:nvPicPr>
                        <pic:blipFill>
                          <a:blip r:embed="rId201"/>
                          <a:srcRect l="22950" r="137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580" cy="113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232.7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71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FCXN-E11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Skoda A7 A5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36905" cy="1030605"/>
                  <wp:effectExtent l="0" t="0" r="10795" b="17145"/>
                  <wp:docPr id="177" name="图片 177" descr="205A2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177" descr="205A2165"/>
                          <pic:cNvPicPr>
                            <a:picLocks noChangeAspect="1"/>
                          </pic:cNvPicPr>
                        </pic:nvPicPr>
                        <pic:blipFill>
                          <a:blip r:embed="rId202"/>
                          <a:srcRect l="27542" t="9004" r="22775" b="105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05" cy="103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Chrome 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5"/>
          <w:wAfter w:w="9263" w:type="dxa"/>
          <w:trHeight w:val="782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75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FCXN-F01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Peugeot 206 207 307 308 408 508 2008 301</w:t>
            </w:r>
            <w:r>
              <w:rPr>
                <w:rFonts w:hint="eastAsia" w:ascii="Arial" w:hAnsi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  <w:lang w:val="en-US" w:eastAsia="zh-CN"/>
              </w:rPr>
              <w:t xml:space="preserve"> 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Citroen C2 C3 C4L C5 Picasso Elysee C-Triomphe</w:t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303020" cy="693420"/>
                  <wp:effectExtent l="0" t="0" r="0" b="0"/>
                  <wp:docPr id="184" name="图片 18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图片 184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03"/>
                          <a:srcRect l="12182" t="31250" r="15360" b="30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693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Chrome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Automatic knob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95.9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72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FCXN-F02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宋体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Peugeot 106 107 205 206 306 406 307 308 3008 Citroen Picasso Saxo C1 C2 C</w:t>
            </w:r>
            <w:r>
              <w:rPr>
                <w:rFonts w:hint="eastAsia" w:ascii="Arial" w:hAnsi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  <w:lang w:val="en-US" w:eastAsia="zh-CN"/>
              </w:rPr>
              <w:t>4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54760" cy="1009650"/>
                  <wp:effectExtent l="0" t="0" r="2540" b="0"/>
                  <wp:docPr id="186" name="图片 186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图片 186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204"/>
                          <a:srcRect l="7460" t="18650" r="5329" b="11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760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Red, green, gold,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chrome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181.4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802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FCXN-F03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Peugeot 106 107 205 206 306 406 307 308 3008 Citroen Picasso Saxo C1 C2 C4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63575" cy="940435"/>
                  <wp:effectExtent l="0" t="0" r="3175" b="12065"/>
                  <wp:docPr id="185" name="图片 18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图片 185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205"/>
                          <a:srcRect l="20782" t="10124" r="22913" b="10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75" cy="940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91870" cy="547370"/>
                  <wp:effectExtent l="0" t="0" r="5080" b="17780"/>
                  <wp:docPr id="187" name="图片 187" descr="IMG_0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图片 187" descr="IMG_0119"/>
                          <pic:cNvPicPr>
                            <a:picLocks noChangeAspect="1"/>
                          </pic:cNvPicPr>
                        </pic:nvPicPr>
                        <pic:blipFill>
                          <a:blip r:embed="rId206"/>
                          <a:srcRect l="8526" t="18650" b="3090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991870" cy="547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181.4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19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FCXN-F04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CITROEN C1 C3 C4 / For PEUGEOT 106 107 205 206 207 306 307 308 309 405 406 407 508 605 607 806 807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580390" cy="1051560"/>
                  <wp:effectExtent l="0" t="0" r="10160" b="15240"/>
                  <wp:docPr id="189" name="图片 18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图片 189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207"/>
                          <a:srcRect l="28602" t="13771" r="29661" b="105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390" cy="105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Silver cap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100.4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805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FCXN-F05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CITROEN C1 C3 C4 / For PEUGEOT 106 107 205 206 207 306 307 308 309 405 406 407 508 605 607 806 807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57580" cy="978535"/>
                  <wp:effectExtent l="0" t="0" r="0" b="12065"/>
                  <wp:docPr id="191" name="图片 191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图片 191" descr="5"/>
                          <pic:cNvPicPr>
                            <a:picLocks noChangeAspect="1"/>
                          </pic:cNvPicPr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580" cy="978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 cap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100.4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FCXN-F06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CITROEN C1 C3 C4 / For PEUGEOT 106 107 205 206 207 306 307 308 309 405 406 407 508 605 607 806 807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55320" cy="1083945"/>
                  <wp:effectExtent l="0" t="0" r="11430" b="1905"/>
                  <wp:docPr id="190" name="图片 19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图片 190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209"/>
                          <a:srcRect l="29661" t="23835" r="33898" b="158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20" cy="1083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Chrome cap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99.5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FCXN-F07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CITROEN C1 C3 C4 / For PEUGEOT 106 107 205 206 207 306 307 308 309 405 406 407 508 605 607 806 807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63575" cy="1073150"/>
                  <wp:effectExtent l="0" t="0" r="3175" b="12700"/>
                  <wp:docPr id="188" name="图片 188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图片 188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210"/>
                          <a:srcRect l="25044" t="12789" r="26643" b="9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75" cy="107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Chrome black 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99.5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1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FCXN-F08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PEUGEOT /</w:t>
            </w: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CITROEN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 xml:space="preserve">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275080" cy="1219200"/>
                  <wp:effectExtent l="0" t="0" r="1270" b="0"/>
                  <wp:docPr id="298" name="图片 1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图片 1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08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Adapter sleeve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Black, white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4.2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2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FCXN-F09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Peugeot 207 307 CC 308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68070" cy="1103630"/>
                  <wp:effectExtent l="0" t="0" r="17780" b="1270"/>
                  <wp:docPr id="183" name="图片 18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图片 183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212"/>
                          <a:srcRect l="19667" t="47436" r="20730" b="6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070" cy="110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Chrome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235.8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365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FCXN-F10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PEUGEOT 307 308 3008 407 5008 807 PARTNER B9 TEPEE Gear Shift Knob 6 speed for citron C3 (A51) C4, C4 Picasso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99590" cy="751205"/>
                  <wp:effectExtent l="0" t="0" r="0" b="0"/>
                  <wp:docPr id="192" name="图片 19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图片 192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13"/>
                          <a:srcRect t="44468" b="24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75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Leather+chrome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70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FCXN-F11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Peugeot 106 206 207 307 308 406 408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96415" cy="1043940"/>
                  <wp:effectExtent l="0" t="0" r="0" b="3810"/>
                  <wp:docPr id="194" name="图片 19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图片 194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14"/>
                          <a:srcRect t="27572" b="14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415" cy="104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bidi w:val="0"/>
              <w:spacing w:before="0" w:beforeAutospacing="0" w:after="0" w:afterAutospacing="0" w:line="240" w:lineRule="auto"/>
              <w:ind w:left="0" w:right="526" w:firstLine="0"/>
              <w:jc w:val="left"/>
              <w:rPr>
                <w:rFonts w:ascii="Arial" w:hAnsi="Arial" w:cs="Arial"/>
                <w:b w:val="0"/>
                <w:i w:val="0"/>
                <w:caps w:val="0"/>
                <w:color w:val="000000"/>
                <w:spacing w:val="0"/>
                <w:sz w:val="18"/>
                <w:szCs w:val="18"/>
              </w:rPr>
            </w:pP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000000"/>
                <w:spacing w:val="0"/>
                <w:kern w:val="0"/>
                <w:sz w:val="18"/>
                <w:szCs w:val="18"/>
                <w:shd w:val="clear" w:fill="FFFFFF"/>
                <w:lang w:val="en-US" w:eastAsia="zh-CN" w:bidi="ar"/>
              </w:rPr>
              <w:br w:type="textWrapping"/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bidi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default" w:ascii="Arial" w:hAnsi="Arial" w:cs="Arial"/>
                <w:b w:val="0"/>
                <w:i w:val="0"/>
                <w:caps w:val="0"/>
                <w:color w:val="000000"/>
                <w:spacing w:val="0"/>
                <w:sz w:val="18"/>
                <w:szCs w:val="18"/>
              </w:rPr>
            </w:pP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666666"/>
                <w:spacing w:val="0"/>
                <w:kern w:val="0"/>
                <w:sz w:val="18"/>
                <w:szCs w:val="18"/>
                <w:u w:val="none"/>
                <w:shd w:val="clear" w:fill="FFFFFF"/>
                <w:lang w:val="en-US" w:eastAsia="zh-CN" w:bidi="ar"/>
              </w:rPr>
              <w:fldChar w:fldCharType="begin"/>
            </w: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666666"/>
                <w:spacing w:val="0"/>
                <w:kern w:val="0"/>
                <w:sz w:val="18"/>
                <w:szCs w:val="18"/>
                <w:u w:val="none"/>
                <w:shd w:val="clear" w:fill="FFFFFF"/>
                <w:lang w:val="en-US" w:eastAsia="zh-CN" w:bidi="ar"/>
              </w:rPr>
              <w:instrText xml:space="preserve"> HYPERLINK "https://fanyi.baidu.com/" \l "##" </w:instrText>
            </w: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666666"/>
                <w:spacing w:val="0"/>
                <w:kern w:val="0"/>
                <w:sz w:val="18"/>
                <w:szCs w:val="18"/>
                <w:u w:val="none"/>
                <w:shd w:val="clear" w:fill="FFFFFF"/>
                <w:lang w:val="en-US" w:eastAsia="zh-CN" w:bidi="ar"/>
              </w:rPr>
              <w:fldChar w:fldCharType="separate"/>
            </w: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666666"/>
                <w:spacing w:val="0"/>
                <w:kern w:val="0"/>
                <w:sz w:val="18"/>
                <w:szCs w:val="18"/>
                <w:u w:val="none"/>
                <w:shd w:val="clear" w:fill="FFFFFF"/>
                <w:lang w:val="en-US" w:eastAsia="zh-CN" w:bidi="ar"/>
              </w:rPr>
              <w:fldChar w:fldCharType="end"/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bidi w:val="0"/>
              <w:spacing w:before="0" w:beforeAutospacing="0" w:after="0" w:afterAutospacing="0" w:line="240" w:lineRule="auto"/>
              <w:ind w:left="106" w:right="136" w:firstLine="0"/>
              <w:jc w:val="left"/>
              <w:rPr>
                <w:rFonts w:hint="default" w:ascii="Arial" w:hAnsi="Arial" w:cs="Arial"/>
                <w:b w:val="0"/>
                <w:i w:val="0"/>
                <w:caps w:val="0"/>
                <w:color w:val="000000"/>
                <w:spacing w:val="0"/>
                <w:sz w:val="18"/>
                <w:szCs w:val="18"/>
              </w:rPr>
            </w:pP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666666"/>
                <w:spacing w:val="0"/>
                <w:kern w:val="0"/>
                <w:sz w:val="18"/>
                <w:szCs w:val="18"/>
                <w:u w:val="none"/>
                <w:shd w:val="clear" w:fill="FFFFFF"/>
                <w:lang w:val="en-US" w:eastAsia="zh-CN" w:bidi="ar"/>
              </w:rPr>
              <w:fldChar w:fldCharType="begin"/>
            </w: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666666"/>
                <w:spacing w:val="0"/>
                <w:kern w:val="0"/>
                <w:sz w:val="18"/>
                <w:szCs w:val="18"/>
                <w:u w:val="none"/>
                <w:shd w:val="clear" w:fill="FFFFFF"/>
                <w:lang w:val="en-US" w:eastAsia="zh-CN" w:bidi="ar"/>
              </w:rPr>
              <w:instrText xml:space="preserve"> HYPERLINK "https://fanyi.baidu.com/" \l "zh/en/javascript:void(0);" \o "添加到收藏夹" </w:instrText>
            </w: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666666"/>
                <w:spacing w:val="0"/>
                <w:kern w:val="0"/>
                <w:sz w:val="18"/>
                <w:szCs w:val="18"/>
                <w:u w:val="none"/>
                <w:shd w:val="clear" w:fill="FFFFFF"/>
                <w:lang w:val="en-US" w:eastAsia="zh-CN" w:bidi="ar"/>
              </w:rPr>
              <w:fldChar w:fldCharType="separate"/>
            </w: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666666"/>
                <w:spacing w:val="0"/>
                <w:kern w:val="0"/>
                <w:sz w:val="18"/>
                <w:szCs w:val="18"/>
                <w:u w:val="none"/>
                <w:shd w:val="clear" w:fill="FFFFFF"/>
                <w:lang w:val="en-US" w:eastAsia="zh-CN" w:bidi="ar"/>
              </w:rPr>
              <w:fldChar w:fldCharType="end"/>
            </w:r>
          </w:p>
          <w:p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30" w:lineRule="atLeast"/>
              <w:ind w:left="0" w:right="0"/>
              <w:rPr>
                <w:color w:val="333333"/>
                <w:sz w:val="24"/>
                <w:szCs w:val="24"/>
              </w:rPr>
            </w:pPr>
            <w:r>
              <w:rPr>
                <w:rFonts w:hint="default" w:ascii="Arial" w:hAnsi="Arial" w:cs="Arial"/>
                <w:b w:val="0"/>
                <w:i w:val="0"/>
                <w:caps w:val="0"/>
                <w:color w:val="333333"/>
                <w:spacing w:val="0"/>
                <w:sz w:val="24"/>
                <w:szCs w:val="24"/>
                <w:shd w:val="clear" w:fill="F0F0F0"/>
              </w:rPr>
              <w:t>Aluminium alloy</w:t>
            </w:r>
          </w:p>
          <w:p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 w:line="330" w:lineRule="atLeast"/>
              <w:ind w:left="0" w:right="0"/>
              <w:rPr>
                <w:color w:val="333333"/>
                <w:sz w:val="24"/>
                <w:szCs w:val="24"/>
              </w:rPr>
            </w:pPr>
            <w:r>
              <w:rPr>
                <w:rFonts w:hint="default" w:ascii="Arial" w:hAnsi="Arial" w:cs="Arial"/>
                <w:b w:val="0"/>
                <w:i w:val="0"/>
                <w:caps w:val="0"/>
                <w:color w:val="333333"/>
                <w:spacing w:val="0"/>
                <w:sz w:val="24"/>
                <w:szCs w:val="24"/>
                <w:shd w:val="clear" w:fill="F0F0F0"/>
              </w:rPr>
              <w:t>Sports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FCXN-F12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Peugeot 106 206 207 307 308 406 408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0415" cy="1113155"/>
                  <wp:effectExtent l="0" t="0" r="0" b="0"/>
                  <wp:docPr id="193" name="图片 19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图片 193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215"/>
                          <a:srcRect l="26994" t="31763" r="29640" b="218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415" cy="111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Aluminium alloy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600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FCXN-F13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Peugeot 307 for Citroen C4 Triumph Sega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04875" cy="914400"/>
                  <wp:effectExtent l="0" t="0" r="9525" b="0"/>
                  <wp:docPr id="369" name="图片 388" descr="IMG_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" name="图片 388" descr="IMG_422"/>
                          <pic:cNvPicPr>
                            <a:picLocks noChangeAspect="1"/>
                          </pic:cNvPicPr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Chrome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90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FCXN-F14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Peugeot 206 207 307 308 408 508 2008 301 Citroen C2 C3 C4L C5 Picasso Elysee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 xml:space="preserve"> 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754380" cy="1154430"/>
                  <wp:effectExtent l="0" t="0" r="7620" b="7620"/>
                  <wp:docPr id="253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" cy="1154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33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FCXN-F15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宋体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Peugeot 307 308 407 408 106 206 206CC Sega Elysee C</w:t>
            </w:r>
            <w:r>
              <w:rPr>
                <w:rFonts w:hint="eastAsia" w:ascii="Arial" w:hAnsi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  <w:lang w:val="en-US" w:eastAsia="zh-CN"/>
              </w:rPr>
              <w:t>2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 xml:space="preserve"> 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86740" cy="1103630"/>
                  <wp:effectExtent l="0" t="0" r="3810" b="1270"/>
                  <wp:docPr id="254" name="图片 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图片 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740" cy="1103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8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FCXN-F16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Peugeot 307 308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  <w:lang w:val="en-US" w:eastAsia="zh-CN"/>
              </w:rPr>
              <w:t>C</w:t>
            </w: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itroen C2 C3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 xml:space="preserve">   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133475" cy="977265"/>
                  <wp:effectExtent l="0" t="0" r="9525" b="13335"/>
                  <wp:docPr id="275" name="图片 275" descr="4857B29B08E3DFF7618FA10BDEE5BA7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图片 275" descr="4857B29B08E3DFF7618FA10BDEE5BA7D"/>
                          <pic:cNvPicPr>
                            <a:picLocks noChangeAspect="1"/>
                          </pic:cNvPicPr>
                        </pic:nvPicPr>
                        <pic:blipFill>
                          <a:blip r:embed="rId219"/>
                          <a:srcRect l="14637" t="30288" r="8580" b="200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97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802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FCXN-F17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Citroen C2 for Peugeot 206 207 307 408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 xml:space="preserve">     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210945" cy="1210945"/>
                  <wp:effectExtent l="0" t="0" r="8255" b="8255"/>
                  <wp:docPr id="274" name="图片 274" descr="3276BA6F0609DA9AE2DFD86FB9AC1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图片 274" descr="3276BA6F0609DA9AE2DFD86FB9AC1190"/>
                          <pic:cNvPicPr>
                            <a:picLocks noChangeAspect="1"/>
                          </pic:cNvPicPr>
                        </pic:nvPicPr>
                        <pic:blipFill>
                          <a:blip r:embed="rId220"/>
                          <a:srcRect l="28769" t="35588" r="7066" b="16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945" cy="1210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chrome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139.6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67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FCXN-G01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Ford Focus Mondeo MK3 S-MAX C-MAX Mustang Galaxy Fiesta MK6 Transit universal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57605" cy="814070"/>
                  <wp:effectExtent l="0" t="0" r="4445" b="5080"/>
                  <wp:docPr id="195" name="图片 195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图片 195" descr="5"/>
                          <pic:cNvPicPr>
                            <a:picLocks noChangeAspect="1"/>
                          </pic:cNvPicPr>
                        </pic:nvPicPr>
                        <pic:blipFill>
                          <a:blip r:embed="rId221"/>
                          <a:srcRect l="14467" t="39331" r="9042" b="20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605" cy="81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Silver 5/6 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130.6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5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FCXN-G02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Ford Focus Mondeo MK3 S-MAX C-MAX Mustang Galaxy Fiesta MK6 Transit universal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28065" cy="823595"/>
                  <wp:effectExtent l="0" t="0" r="635" b="14605"/>
                  <wp:docPr id="196" name="图片 19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图片 196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222"/>
                          <a:srcRect l="17996" t="34145" r="15349" b="258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065" cy="823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 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130.6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70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FCXN-G03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 xml:space="preserve">For Ford Focus Mondeo MK3 S-MAX C-MAX Mustang Galaxy Fiesta MK6 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687195" cy="967105"/>
                  <wp:effectExtent l="0" t="0" r="8255" b="4445"/>
                  <wp:docPr id="198" name="图片 19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图片 198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23"/>
                          <a:srcRect t="42652" b="14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195" cy="967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Silver 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184.8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080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FCXN-G04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宋体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Ford Focus Mondeo MK3 S-MAX C-MAX Mustang Galaxy Fiesta MK6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15770" cy="926465"/>
                  <wp:effectExtent l="0" t="0" r="0" b="0"/>
                  <wp:docPr id="197" name="图片 197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图片 197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224"/>
                          <a:srcRect t="45150" b="14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770" cy="926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 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184.8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9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FCXN-G05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FORD FOCUS MK2 (2004-2012)/silver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42340" cy="1120775"/>
                  <wp:effectExtent l="0" t="0" r="10160" b="3175"/>
                  <wp:docPr id="200" name="图片 200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图片 200" descr="8"/>
                          <pic:cNvPicPr>
                            <a:picLocks noChangeAspect="1"/>
                          </pic:cNvPicPr>
                        </pic:nvPicPr>
                        <pic:blipFill>
                          <a:blip r:embed="rId225"/>
                          <a:srcRect l="17466" t="33748" r="18525" b="9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340" cy="112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 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113.2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9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FCXN-G06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FORD FOCUS MK2 (2004-2012)/Black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28065" cy="996315"/>
                  <wp:effectExtent l="0" t="0" r="635" b="13335"/>
                  <wp:docPr id="199" name="图片 199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图片 199" descr="7"/>
                          <pic:cNvPicPr>
                            <a:picLocks noChangeAspect="1"/>
                          </pic:cNvPicPr>
                        </pic:nvPicPr>
                        <pic:blipFill>
                          <a:blip r:embed="rId226"/>
                          <a:srcRect l="18525" t="31366" r="12174" b="18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065" cy="99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Silver 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113.2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83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FCXN-G07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Ford focus 04-12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6130" cy="1233805"/>
                  <wp:effectExtent l="0" t="0" r="13970" b="4445"/>
                  <wp:docPr id="201" name="图片 201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图片 201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227"/>
                          <a:srcRect l="27498" t="30736" r="17793" b="48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0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Red leather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812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FCXN-G08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Ford focus 04-12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5655" cy="1245235"/>
                  <wp:effectExtent l="0" t="0" r="0" b="12065"/>
                  <wp:docPr id="202" name="图片 202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图片 202" descr="9"/>
                          <pic:cNvPicPr>
                            <a:picLocks noChangeAspect="1"/>
                          </pic:cNvPicPr>
                        </pic:nvPicPr>
                        <pic:blipFill>
                          <a:blip r:embed="rId228"/>
                          <a:srcRect l="24802" t="20626" r="12401" b="5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655" cy="1245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 leather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62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FCXN-G09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Ford focus 04-12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70255" cy="1156335"/>
                  <wp:effectExtent l="0" t="0" r="10795" b="5715"/>
                  <wp:docPr id="203" name="图片 20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图片 203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229"/>
                          <a:srcRect l="27013" t="9004" r="19068" b="10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255" cy="1156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Black leather 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175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FCXN-G10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Ford Focus 2 MK2 2005 - 2011 Fiesta Kuga 08-12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52170" cy="777240"/>
                  <wp:effectExtent l="0" t="0" r="5080" b="3810"/>
                  <wp:docPr id="205" name="图片 20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图片 205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30"/>
                          <a:srcRect l="3712" t="6452" r="2651" b="69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170" cy="77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15035" cy="817880"/>
                  <wp:effectExtent l="0" t="0" r="18415" b="1270"/>
                  <wp:docPr id="204" name="图片 20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图片 204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231"/>
                          <a:srcRect l="1588" t="6837" b="57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035" cy="817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 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172.7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FCXN-G11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Ford Focus 2 MK2 2005 - 2011 Fiesta Kuga 08-12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45185" cy="876300"/>
                  <wp:effectExtent l="0" t="0" r="12065" b="0"/>
                  <wp:docPr id="207" name="图片 207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图片 207" descr="6"/>
                          <pic:cNvPicPr>
                            <a:picLocks noChangeAspect="1"/>
                          </pic:cNvPicPr>
                        </pic:nvPicPr>
                        <pic:blipFill>
                          <a:blip r:embed="rId232"/>
                          <a:srcRect l="5348" t="5845" r="3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18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87400" cy="788670"/>
                  <wp:effectExtent l="0" t="0" r="12700" b="11430"/>
                  <wp:docPr id="208" name="图片 20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图片 208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233"/>
                          <a:srcRect l="6213" t="6434" r="35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400" cy="788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Silver 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172.7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8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FCXN-G12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Ford Mondeo Focus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34365" cy="1119505"/>
                  <wp:effectExtent l="0" t="0" r="13335" b="0"/>
                  <wp:docPr id="210" name="图片 21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图片 210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34"/>
                          <a:srcRect l="25953" t="5826" r="206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365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(AT)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Automatic knob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243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FCXN-G13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Ford focus 04-12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28040" cy="846455"/>
                  <wp:effectExtent l="0" t="0" r="10160" b="11430"/>
                  <wp:docPr id="209" name="图片 209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图片 209" descr="5"/>
                          <pic:cNvPicPr>
                            <a:picLocks noChangeAspect="1"/>
                          </pic:cNvPicPr>
                        </pic:nvPicPr>
                        <pic:blipFill>
                          <a:blip r:embed="rId235"/>
                          <a:srcRect l="41284" t="44865" r="12703" b="198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040" cy="846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 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65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FCXN-H01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Toyota Corolla 1.8MT AVENSIS YARIS D4D URBAN RAV4 CRUISER SCION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99590" cy="855980"/>
                  <wp:effectExtent l="0" t="0" r="0" b="0"/>
                  <wp:docPr id="211" name="图片 21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图片 211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36"/>
                          <a:srcRect t="40895" b="234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Silver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67.6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60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FCXN-H02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Toyota Corolla 1.8MT AVENSIS YARIS D4D URBAN RAV4 CRUISER SCION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99590" cy="817880"/>
                  <wp:effectExtent l="0" t="0" r="0" b="0"/>
                  <wp:docPr id="212" name="图片 21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图片 212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237"/>
                          <a:srcRect t="42483" b="234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817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Black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 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67.6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9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FCXN-H03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Arial" w:hAnsi="Arial" w:eastAsia="宋体" w:cs="Arial"/>
                <w:b w:val="0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Toyota AYGO  2005-2014</w:t>
            </w: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 for Toyota Verso  2002-2009 </w:t>
            </w:r>
            <w:r>
              <w:rPr>
                <w:rFonts w:hint="default" w:ascii="Arial" w:hAnsi="Arial" w:eastAsia="Arial" w:cs="Arial"/>
                <w:b w:val="0"/>
                <w:i w:val="0"/>
                <w:caps w:val="0"/>
                <w:color w:val="000000"/>
                <w:spacing w:val="0"/>
                <w:sz w:val="19"/>
                <w:szCs w:val="19"/>
                <w:shd w:val="clear" w:fill="FFFFFF"/>
              </w:rPr>
              <w:br w:type="textWrapping"/>
            </w: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Toyota Corolla  1992-2009 </w:t>
            </w:r>
            <w:r>
              <w:rPr>
                <w:rFonts w:hint="default" w:ascii="Arial" w:hAnsi="Arial" w:eastAsia="Arial" w:cs="Arial"/>
                <w:b w:val="0"/>
                <w:i w:val="0"/>
                <w:caps w:val="0"/>
                <w:color w:val="000000"/>
                <w:spacing w:val="0"/>
                <w:sz w:val="19"/>
                <w:szCs w:val="19"/>
                <w:shd w:val="clear" w:fill="FFFFFF"/>
              </w:rPr>
              <w:br w:type="textWrapping"/>
            </w: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Toyota RAV4  1994-2000 </w:t>
            </w:r>
            <w:r>
              <w:rPr>
                <w:rFonts w:hint="default" w:ascii="Arial" w:hAnsi="Arial" w:eastAsia="Arial" w:cs="Arial"/>
                <w:b w:val="0"/>
                <w:i w:val="0"/>
                <w:caps w:val="0"/>
                <w:color w:val="000000"/>
                <w:spacing w:val="0"/>
                <w:sz w:val="19"/>
                <w:szCs w:val="19"/>
                <w:shd w:val="clear" w:fill="FFFFFF"/>
              </w:rPr>
              <w:br w:type="textWrapping"/>
            </w: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Toyota AVENSIS  1997-2008</w:t>
            </w:r>
            <w:r>
              <w:rPr>
                <w:rFonts w:hint="default" w:ascii="Arial" w:hAnsi="Arial" w:eastAsia="Arial" w:cs="Arial"/>
                <w:b w:val="0"/>
                <w:i w:val="0"/>
                <w:caps w:val="0"/>
                <w:color w:val="000000"/>
                <w:spacing w:val="0"/>
                <w:sz w:val="19"/>
                <w:szCs w:val="19"/>
                <w:shd w:val="clear" w:fill="FFFFFF"/>
              </w:rPr>
              <w:br w:type="textWrapping"/>
            </w: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Toyota YARIS/VITZ  1999-2005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362075" cy="1063625"/>
                  <wp:effectExtent l="0" t="0" r="9525" b="3175"/>
                  <wp:docPr id="213" name="图片 21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图片 213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38"/>
                          <a:srcRect l="15349" t="23425" b="269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06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Chrome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62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FCXN-H04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</w:pPr>
          </w:p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Toyota Camry Rav4 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57250" cy="1013460"/>
                  <wp:effectExtent l="0" t="0" r="0" b="15240"/>
                  <wp:docPr id="214" name="图片 21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图片 214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39"/>
                          <a:srcRect l="15879" t="23028" r="11644" b="127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1013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(AT) wood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Automatic knob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96.2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15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FCXN-H05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Toyota Camry Rav4 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 xml:space="preserve">  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735330" cy="1295400"/>
                  <wp:effectExtent l="0" t="0" r="7620" b="0"/>
                  <wp:docPr id="247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33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(AT) chrome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Automatic knob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729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FCXN-H06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Arial" w:hAnsi="Arial" w:eastAsia="宋体" w:cs="Arial"/>
                <w:b w:val="0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Toyota AYGO</w:t>
            </w: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 xml:space="preserve"> Verso</w:t>
            </w:r>
            <w:r>
              <w:rPr>
                <w:rFonts w:hint="default" w:ascii="Arial" w:hAnsi="Arial" w:eastAsia="Arial" w:cs="Arial"/>
                <w:b w:val="0"/>
                <w:i w:val="0"/>
                <w:caps w:val="0"/>
                <w:color w:val="000000"/>
                <w:spacing w:val="0"/>
                <w:sz w:val="19"/>
                <w:szCs w:val="19"/>
                <w:shd w:val="clear" w:fill="FFFFFF"/>
              </w:rPr>
              <w:br w:type="textWrapping"/>
            </w: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Corolla</w:t>
            </w:r>
            <w:r>
              <w:rPr>
                <w:rFonts w:hint="default" w:ascii="Arial" w:hAnsi="Arial" w:eastAsia="Arial" w:cs="Arial"/>
                <w:b w:val="0"/>
                <w:i w:val="0"/>
                <w:caps w:val="0"/>
                <w:color w:val="000000"/>
                <w:spacing w:val="0"/>
                <w:sz w:val="19"/>
                <w:szCs w:val="19"/>
                <w:shd w:val="clear" w:fill="FFFFFF"/>
              </w:rPr>
              <w:br w:type="textWrapping"/>
            </w: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RAV4 </w:t>
            </w:r>
            <w:r>
              <w:rPr>
                <w:rFonts w:hint="default" w:ascii="Arial" w:hAnsi="Arial" w:eastAsia="Arial" w:cs="Arial"/>
                <w:b w:val="0"/>
                <w:i w:val="0"/>
                <w:caps w:val="0"/>
                <w:color w:val="000000"/>
                <w:spacing w:val="0"/>
                <w:sz w:val="19"/>
                <w:szCs w:val="19"/>
                <w:shd w:val="clear" w:fill="FFFFFF"/>
              </w:rPr>
              <w:br w:type="textWrapping"/>
            </w:r>
            <w:r>
              <w:rPr>
                <w:rFonts w:hint="default" w:ascii="Arial" w:hAnsi="Arial" w:eastAsia="宋体" w:cs="Arial"/>
                <w:b w:val="0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 xml:space="preserve">AVENSIS  YARIS/VITZ  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</w:t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17905" cy="1266825"/>
                  <wp:effectExtent l="0" t="0" r="9525" b="10795"/>
                  <wp:docPr id="216" name="图片 216" descr="QQ图片20181203231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图片 216" descr="QQ图片20181203231455"/>
                          <pic:cNvPicPr>
                            <a:picLocks noChangeAspect="1"/>
                          </pic:cNvPicPr>
                        </pic:nvPicPr>
                        <pic:blipFill>
                          <a:blip r:embed="rId241"/>
                          <a:srcRect l="39334" t="12045" r="12757" b="850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1790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Black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068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FCXN-H07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Toyota Corolla (07-1 3) (16*10.2*17cm)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52475" cy="857250"/>
                  <wp:effectExtent l="0" t="0" r="9525" b="0"/>
                  <wp:docPr id="423" name="图片 406" descr="IMG_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" name="图片 406" descr="IMG_440"/>
                          <pic:cNvPicPr>
                            <a:picLocks noChangeAspect="1"/>
                          </pic:cNvPicPr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Black/gray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52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FCXN-H08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Honda civic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00100" cy="1123950"/>
                  <wp:effectExtent l="0" t="0" r="0" b="0"/>
                  <wp:docPr id="245" name="图片 426" descr="IMG_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图片 426" descr="IMG_460"/>
                          <pic:cNvPicPr>
                            <a:picLocks noChangeAspect="1"/>
                          </pic:cNvPicPr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Leather cover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83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FCXN-H09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HONDA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555115" cy="1104900"/>
                  <wp:effectExtent l="0" t="0" r="6985" b="0"/>
                  <wp:docPr id="243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11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aluminum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610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FCXN-H10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HONDA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701165" cy="859790"/>
                  <wp:effectExtent l="0" t="0" r="13335" b="16510"/>
                  <wp:docPr id="244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165" cy="859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</w:pPr>
            <w:r>
              <w:rPr>
                <w:rFonts w:hint="default" w:ascii="Arial" w:hAnsi="Arial" w:eastAsia="Arial" w:cs="Arial"/>
                <w:i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A</w:t>
            </w: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luminum</w:t>
            </w:r>
          </w:p>
          <w:p>
            <w:pPr>
              <w:rPr>
                <w:rFonts w:hint="eastAsia" w:eastAsia="宋体"/>
                <w:lang w:val="en-US" w:eastAsia="zh-CN"/>
              </w:rPr>
            </w:pPr>
            <w:r>
              <w:rPr>
                <w:rFonts w:hint="eastAsia" w:ascii="Arial" w:hAnsi="Arial" w:eastAsia="宋体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  <w:lang w:val="en-US" w:eastAsia="zh-CN"/>
              </w:rPr>
              <w:t>5/6speed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FCXN-J01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RENAULT CLIO MK3 3 III MEGANE MK2 SCENIC MK2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32790" cy="1068705"/>
                  <wp:effectExtent l="0" t="0" r="0" b="17145"/>
                  <wp:docPr id="217" name="图片 21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图片 217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46"/>
                          <a:srcRect l="32890" t="31949" r="29655" b="270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90" cy="106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124.2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683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FCXN-J02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RENAULT CLIO MK3 3 III MEGANE MK2 SCENIC MK2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80465" cy="1000125"/>
                  <wp:effectExtent l="0" t="0" r="635" b="9525"/>
                  <wp:docPr id="218" name="图片 2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图片 218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47"/>
                          <a:srcRect l="13232" t="25807" b="190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46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124.2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70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FCXN-J03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RENAULT CLIO - 2 PHASE,KANGOO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31545" cy="1179195"/>
                  <wp:effectExtent l="0" t="0" r="0" b="0"/>
                  <wp:docPr id="220" name="图片 22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图片 220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248"/>
                          <a:srcRect l="24894" t="21716" r="23305" b="127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545" cy="1179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660" w:firstLineChars="3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Silver 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220" w:firstLineChars="1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87.6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018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FCXN-J04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RENAULT CLIO - 2 PHASE,KANGOO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94715" cy="1084580"/>
                  <wp:effectExtent l="0" t="0" r="0" b="1270"/>
                  <wp:docPr id="219" name="图片 21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图片 219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49"/>
                          <a:srcRect l="28582" t="37321" r="21701" b="17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715" cy="1084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109.1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FCXN-J05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leftChars="0" w:right="0" w:rightChars="0" w:firstLine="0" w:firstLineChars="0"/>
              <w:jc w:val="center"/>
              <w:textAlignment w:val="baseline"/>
              <w:outlineLvl w:val="0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RENAULT CLIO - 2 PHASE,KANGOO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81710" cy="1036955"/>
                  <wp:effectExtent l="0" t="0" r="8255" b="10795"/>
                  <wp:docPr id="258" name="图片 25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图片 258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50"/>
                          <a:srcRect l="35462" t="26601" r="17996" b="365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710" cy="1036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Leather knob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137.1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39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FCXN-J06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 For Renault Megane Scenic Clio Kangoo Vauxhall Opel Nissan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89635" cy="996315"/>
                  <wp:effectExtent l="0" t="0" r="5715" b="13335"/>
                  <wp:docPr id="257" name="图片 25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图片 257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251"/>
                          <a:srcRect l="42872" t="28587" r="17466" b="38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635" cy="99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Leather knob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20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FCXN-J07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OPEL CORSA C 2000-2005 COMBO C 2001-2011 MERIVA A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64920" cy="721995"/>
                  <wp:effectExtent l="0" t="0" r="11430" b="1905"/>
                  <wp:docPr id="1" name="图片 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252"/>
                          <a:srcRect l="14831" t="30191" r="14831" b="29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20" cy="721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90.9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  <mc:AlternateContent>
              <mc:Choice Requires="wpsCustomData">
                <wpsCustomData:diagonals>
                  <wpsCustomData:diagonal from="33800" to="21500">
                    <wpsCustomData:border w:val="single" w:color="auto" w:sz="4" w:space="0"/>
                  </wpsCustomData:diagonal>
                </wpsCustomData:diagonals>
              </mc:Choice>
            </mc:AlternateContent>
          </w:tcPr>
          <w:p>
            <w:pPr>
              <w:keepNext w:val="0"/>
              <w:keepLines w:val="0"/>
              <w:widowControl/>
              <w:suppressLineNumbers w:val="0"/>
              <w:snapToGrid w:val="0"/>
              <w:spacing w:line="240" w:lineRule="auto"/>
              <w:jc w:val="center"/>
              <w:textAlignment w:val="center"/>
              <mc:AlternateContent>
                <mc:Choice Requires="wpsCustomData">
                  <wpsCustomData:diagonalParaType/>
                </mc:Choice>
              </mc:AlternateContent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FCXN-J08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Opel/Vauxhall/Insignia Automatic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 xml:space="preserve">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200150" cy="1129030"/>
                  <wp:effectExtent l="0" t="0" r="0" b="13970"/>
                  <wp:docPr id="259" name="图片 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图片 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129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Black/brown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Automatic knob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95.9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FCXN-J09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Opel Astra 5 Vauxhall 2004 2005 2006 2007 2008 Vectra A Calibra Kadett E Corsa B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85825" cy="1162050"/>
                  <wp:effectExtent l="0" t="0" r="9525" b="0"/>
                  <wp:docPr id="182" name="图片 182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图片 182" descr="8"/>
                          <pic:cNvPicPr>
                            <a:picLocks noChangeAspect="1"/>
                          </pic:cNvPicPr>
                        </pic:nvPicPr>
                        <pic:blipFill>
                          <a:blip r:embed="rId254"/>
                          <a:srcRect l="26596" t="17553" r="23936" b="175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Leather cover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67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FCXN-J10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OPEL 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29640" cy="1108075"/>
                  <wp:effectExtent l="0" t="0" r="3810" b="15875"/>
                  <wp:docPr id="167" name="图片 16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167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55"/>
                          <a:srcRect l="14019" t="24265" r="10784" b="8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640" cy="110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Leather cover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175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FCXN-J11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OPEL </w:t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ASTRA II G (98-10)</w:t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ZAFIRA A (99-06)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75005" cy="1214755"/>
                  <wp:effectExtent l="0" t="0" r="10795" b="4445"/>
                  <wp:docPr id="178" name="图片 17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178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256"/>
                          <a:srcRect l="27542" t="7945" r="25424" b="7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005" cy="121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Leather cover 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57.1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FCXN-J12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Opel Astra Vectra Calibra Kadett Corsa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14375" cy="986155"/>
                  <wp:effectExtent l="0" t="0" r="9525" b="4445"/>
                  <wp:docPr id="168" name="图片 168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168" descr="7"/>
                          <pic:cNvPicPr>
                            <a:picLocks noChangeAspect="1"/>
                          </pic:cNvPicPr>
                        </pic:nvPicPr>
                        <pic:blipFill>
                          <a:blip r:embed="rId257"/>
                          <a:srcRect l="26064" t="14362" r="25000" b="180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986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220" w:firstLineChars="1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Leather cover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57.8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788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FCXN-J13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Astra H III iii MK5 Zafira B Corsa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76655" cy="1219200"/>
                  <wp:effectExtent l="0" t="0" r="4445" b="0"/>
                  <wp:docPr id="179" name="图片 179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179" descr="5"/>
                          <pic:cNvPicPr>
                            <a:picLocks noChangeAspect="1"/>
                          </pic:cNvPicPr>
                        </pic:nvPicPr>
                        <pic:blipFill>
                          <a:blip r:embed="rId258"/>
                          <a:srcRect l="28037" t="25074" b="190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65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Black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18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FCXN-J14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OPEL 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51865" cy="960755"/>
                  <wp:effectExtent l="0" t="0" r="0" b="10795"/>
                  <wp:docPr id="180" name="图片 180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180" descr="6"/>
                          <pic:cNvPicPr>
                            <a:picLocks noChangeAspect="1"/>
                          </pic:cNvPicPr>
                        </pic:nvPicPr>
                        <pic:blipFill>
                          <a:blip r:embed="rId259"/>
                          <a:srcRect l="32816" t="28190" r="14291" b="317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865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82.2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62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FCXN-K01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Suzuki Swift 2005-2010 SX4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148715" cy="832485"/>
                  <wp:effectExtent l="0" t="0" r="13970" b="5715"/>
                  <wp:docPr id="215" name="图片 21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图片 215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260"/>
                          <a:srcRect t="15536" b="11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715" cy="83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167.8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155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FCXN-K02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Suzuki Swift 2005-2010 SX4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12470" cy="1093470"/>
                  <wp:effectExtent l="0" t="0" r="11430" b="12065"/>
                  <wp:docPr id="206" name="图片 206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图片 206" descr="5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rcRect l="32839" t="28072" r="27542" b="11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470" cy="109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     chrome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167.8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93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FCXN-K03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宋体" w:cs="Arial"/>
                <w:i w:val="0"/>
                <w:caps w:val="0"/>
                <w:color w:val="000000"/>
                <w:spacing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Suzuki Swift MK2</w:t>
            </w:r>
            <w:r>
              <w:rPr>
                <w:rFonts w:hint="eastAsia" w:ascii="Arial" w:hAnsi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  <w:lang w:val="en-US" w:eastAsia="zh-CN"/>
              </w:rPr>
              <w:t xml:space="preserve"> 05-10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67715" cy="1207770"/>
                  <wp:effectExtent l="0" t="0" r="13335" b="11430"/>
                  <wp:docPr id="221" name="图片 221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图片 221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262"/>
                          <a:srcRect l="20686" t="6715" r="22808" b="67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715" cy="1207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288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FCXN-K04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宋体" w:cs="Arial"/>
                <w:i w:val="0"/>
                <w:caps w:val="0"/>
                <w:color w:val="000000"/>
                <w:spacing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Suzuki Swift MK2</w:t>
            </w:r>
            <w:r>
              <w:rPr>
                <w:rFonts w:hint="eastAsia" w:ascii="Arial" w:hAnsi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  <w:lang w:val="en-US" w:eastAsia="zh-CN"/>
              </w:rPr>
              <w:t xml:space="preserve"> 05-10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99465" cy="1208405"/>
                  <wp:effectExtent l="0" t="0" r="635" b="10795"/>
                  <wp:docPr id="222" name="图片 22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图片 222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63"/>
                          <a:srcRect l="18525" t="3691" r="21701" b="6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465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Silver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Red stitch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010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FCXN-K05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Mitsubishi Motors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95350" cy="904875"/>
                  <wp:effectExtent l="0" t="0" r="0" b="9525"/>
                  <wp:docPr id="232" name="图片 422" descr="IMG_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图片 422" descr="IMG_456"/>
                          <pic:cNvPicPr>
                            <a:picLocks noChangeAspect="1"/>
                          </pic:cNvPicPr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78.7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25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FCXN-K06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Mazda 3 5 6 323 626 RX-8 Premavy Mpv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406525" cy="984885"/>
                  <wp:effectExtent l="0" t="0" r="0" b="0"/>
                  <wp:docPr id="239" name="图片 2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图片 239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65"/>
                          <a:srcRect l="16269" t="34884" r="8460" b="255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525" cy="98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Chrome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197.4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14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FCXN-K07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宋体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 Mazda Protege 323</w:t>
            </w:r>
            <w:r>
              <w:rPr>
                <w:rFonts w:hint="eastAsia" w:ascii="Arial" w:hAnsi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  <w:lang w:val="en-US" w:eastAsia="zh-CN"/>
              </w:rPr>
              <w:t xml:space="preserve"> 98-03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628775" cy="899160"/>
                  <wp:effectExtent l="0" t="0" r="0" b="0"/>
                  <wp:docPr id="241" name="图片 24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图片 241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89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Gray,black,beige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522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FCXN-L01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宋体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Chevrolet Chevy Cruze</w:t>
            </w:r>
            <w:r>
              <w:rPr>
                <w:rFonts w:hint="eastAsia" w:ascii="Arial" w:hAnsi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  <w:lang w:val="en-US" w:eastAsia="zh-CN"/>
              </w:rPr>
              <w:t xml:space="preserve"> 08 - 12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494790" cy="855980"/>
                  <wp:effectExtent l="0" t="0" r="10160" b="1270"/>
                  <wp:docPr id="225" name="图片 225" descr="科鲁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图片 225" descr="科鲁兹"/>
                          <pic:cNvPicPr>
                            <a:picLocks noChangeAspect="1"/>
                          </pic:cNvPicPr>
                        </pic:nvPicPr>
                        <pic:blipFill>
                          <a:blip r:embed="rId267"/>
                          <a:srcRect l="12174" t="39307" r="4764" b="250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85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122.6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0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FCXN-L02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Chevrolet Chevy Cruz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09320" cy="1116965"/>
                  <wp:effectExtent l="0" t="0" r="0" b="6985"/>
                  <wp:docPr id="226" name="图片 226" descr="337D8C212DED7D5013221B864B864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图片 226" descr="337D8C212DED7D5013221B864B864145"/>
                          <pic:cNvPicPr>
                            <a:picLocks noChangeAspect="1"/>
                          </pic:cNvPicPr>
                        </pic:nvPicPr>
                        <pic:blipFill>
                          <a:blip r:embed="rId268"/>
                          <a:srcRect l="21028" t="21839" r="10784" b="15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320" cy="1116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Red stitch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40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FCXN-L03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Chevrolet Chevy Cruz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67105" cy="1122680"/>
                  <wp:effectExtent l="0" t="0" r="4445" b="1270"/>
                  <wp:docPr id="227" name="图片 227" descr="D6EBFDFA735BCC566DB34FC3873E311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图片 227" descr="D6EBFDFA735BCC566DB34FC3873E311D"/>
                          <pic:cNvPicPr>
                            <a:picLocks noChangeAspect="1"/>
                          </pic:cNvPicPr>
                        </pic:nvPicPr>
                        <pic:blipFill>
                          <a:blip r:embed="rId269"/>
                          <a:srcRect l="12401" t="26287" r="17793" b="129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105" cy="1122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 stitch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FCXN-L04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Chevrolet sail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03580" cy="1179195"/>
                  <wp:effectExtent l="0" t="0" r="1270" b="1905"/>
                  <wp:docPr id="228" name="图片 228" descr="赛欧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图片 228" descr="赛欧"/>
                          <pic:cNvPicPr>
                            <a:picLocks noChangeAspect="1"/>
                          </pic:cNvPicPr>
                        </pic:nvPicPr>
                        <pic:blipFill>
                          <a:blip r:embed="rId270"/>
                          <a:srcRect l="27013" t="10064" r="25953" b="11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580" cy="1179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82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FCXN-M01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OPEL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97050" cy="939800"/>
                  <wp:effectExtent l="0" t="0" r="12700" b="12700"/>
                  <wp:docPr id="230" name="图片 230" descr="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图片 230" descr="72"/>
                          <pic:cNvPicPr>
                            <a:picLocks noChangeAspect="1"/>
                          </pic:cNvPicPr>
                        </pic:nvPicPr>
                        <pic:blipFill>
                          <a:blip r:embed="rId271"/>
                          <a:srcRect t="24382" b="23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05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Beige/black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620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FCXN-M02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220" w:firstLineChars="1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  <w:t>KIA Sportage</w:t>
            </w: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739775" cy="979170"/>
                  <wp:effectExtent l="0" t="0" r="3175" b="11430"/>
                  <wp:docPr id="233" name="图片 233" descr="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图片 233" descr="75"/>
                          <pic:cNvPicPr>
                            <a:picLocks noChangeAspect="1"/>
                          </pic:cNvPicPr>
                        </pic:nvPicPr>
                        <pic:blipFill>
                          <a:blip r:embed="rId272"/>
                          <a:srcRect l="29152" t="15901" r="21731" b="190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775" cy="97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75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FCXN-M03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KIA Elantra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83920" cy="987425"/>
                  <wp:effectExtent l="0" t="0" r="11430" b="3175"/>
                  <wp:docPr id="234" name="图片 234" descr="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图片 234" descr="77"/>
                          <pic:cNvPicPr>
                            <a:picLocks noChangeAspect="1"/>
                          </pic:cNvPicPr>
                        </pic:nvPicPr>
                        <pic:blipFill>
                          <a:blip r:embed="rId273"/>
                          <a:srcRect l="26502" t="17774" r="19081" b="20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920" cy="98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07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FCXN-M04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2000 2002 2003 Hyundai Elantra Avante XD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295400" cy="1034415"/>
                  <wp:effectExtent l="0" t="0" r="0" b="13335"/>
                  <wp:docPr id="235" name="图片 235" descr="J[FJPCB{C)B%8L]2`FAPE~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图片 235" descr="J[FJPCB{C)B%8L]2`FAPE~E"/>
                          <pic:cNvPicPr>
                            <a:picLocks noChangeAspect="1"/>
                          </pic:cNvPicPr>
                        </pic:nvPicPr>
                        <pic:blipFill>
                          <a:blip r:embed="rId274"/>
                          <a:srcRect t="11921" b="98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03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113.8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9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FCXN-M05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Kia Forte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23290" cy="1156970"/>
                  <wp:effectExtent l="0" t="0" r="0" b="0"/>
                  <wp:docPr id="236" name="图片 23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图片 236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75"/>
                          <a:srcRect l="23810" t="17687" r="25170" b="18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290" cy="1156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48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FCXN-M06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KIA Tucson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844550" cy="1139825"/>
                  <wp:effectExtent l="0" t="0" r="12700" b="3175"/>
                  <wp:docPr id="237" name="图片 23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图片 237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276"/>
                          <a:srcRect l="27562" t="19081" r="25442" b="17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550" cy="113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16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FCXN-M07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bidi w:val="0"/>
              <w:spacing w:before="0" w:beforeAutospacing="0" w:after="0" w:afterAutospacing="0" w:line="240" w:lineRule="auto"/>
              <w:ind w:left="720" w:right="526" w:hanging="803" w:hangingChars="400"/>
              <w:jc w:val="left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Arial" w:hAnsi="Arial" w:eastAsia="宋体" w:cs="Arial"/>
                <w:b/>
                <w:bCs/>
                <w:i w:val="0"/>
                <w:caps w:val="0"/>
                <w:color w:val="0D0D0D" w:themeColor="text1" w:themeTint="F2"/>
                <w:spacing w:val="0"/>
                <w:kern w:val="0"/>
                <w:sz w:val="20"/>
                <w:szCs w:val="20"/>
                <w:u w:val="none"/>
                <w:shd w:val="clear" w:color="auto" w:fill="auto"/>
                <w:lang w:val="en-US" w:eastAsia="zh-CN" w:bidi="ar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KIA Cerato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654050" cy="1139825"/>
                  <wp:effectExtent l="0" t="0" r="0" b="3175"/>
                  <wp:docPr id="238" name="图片 23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图片 238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277"/>
                          <a:srcRect l="34982" t="17491" r="28622" b="190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050" cy="113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792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FCXN-M08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Hyundai Elantra GT Accent Solaris Avante MD I30 MT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466850" cy="1097280"/>
                  <wp:effectExtent l="0" t="0" r="0" b="7620"/>
                  <wp:docPr id="248" name="图片 248" descr="ru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图片 248" descr="ruin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Gray/black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145.5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10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FCXN-M09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Hyundai Getz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02-10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33450" cy="1292225"/>
                  <wp:effectExtent l="0" t="0" r="0" b="3175"/>
                  <wp:docPr id="249" name="图片 249" descr="tushe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图片 249" descr="tusheng"/>
                          <pic:cNvPicPr>
                            <a:picLocks noChangeAspect="1"/>
                          </pic:cNvPicPr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29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18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FCXN-M10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Kia Forte Soul FOR Hyundai Elantra I30</w:t>
            </w:r>
          </w:p>
        </w:tc>
        <w:tc>
          <w:tcPr>
            <w:tcW w:w="306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27430" cy="1122680"/>
                  <wp:effectExtent l="0" t="0" r="1270" b="1270"/>
                  <wp:docPr id="250" name="图片 250" descr="一两天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图片 250" descr="一两天"/>
                          <pic:cNvPicPr>
                            <a:picLocks noChangeAspect="1"/>
                          </pic:cNvPicPr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430" cy="1122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06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FCXN-M11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Kia Forte Soul FOR Hyundai Elantra I30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934085" cy="1088390"/>
                  <wp:effectExtent l="0" t="0" r="18415" b="16510"/>
                  <wp:docPr id="251" name="图片 251" descr="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图片 251" descr="123"/>
                          <pic:cNvPicPr>
                            <a:picLocks noChangeAspect="1"/>
                          </pic:cNvPicPr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085" cy="1088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silver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07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FCXN-M12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Hyundai Sonata 8 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046480" cy="986155"/>
                  <wp:effectExtent l="0" t="0" r="1270" b="4445"/>
                  <wp:docPr id="252" name="图片 252" descr="索纳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图片 252" descr="索纳塔"/>
                          <pic:cNvPicPr>
                            <a:picLocks noChangeAspect="1"/>
                          </pic:cNvPicPr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480" cy="986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Automatic knob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193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FCXN-N01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1994-2006 FIAT DUCATO / CITROEN JUMPER RELAY</w:t>
            </w:r>
          </w:p>
          <w:p>
            <w:pPr>
              <w:keepNext w:val="0"/>
              <w:keepLines w:val="0"/>
              <w:widowControl/>
              <w:suppressLineNumbers w:val="0"/>
              <w:ind w:firstLine="440" w:firstLineChars="2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933450" cy="1145540"/>
                  <wp:effectExtent l="0" t="0" r="0" b="16510"/>
                  <wp:docPr id="261" name="图片 1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图片 1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145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440" w:firstLineChars="2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754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FCXN-N02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Fiat Ducato For Citroen Jumper Relay for Peugeot Boxer 2002-2014</w:t>
            </w:r>
          </w:p>
          <w:p>
            <w:pPr>
              <w:keepNext w:val="0"/>
              <w:keepLines w:val="0"/>
              <w:widowControl/>
              <w:suppressLineNumbers w:val="0"/>
              <w:ind w:firstLine="440" w:firstLineChars="2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647825" cy="914400"/>
                  <wp:effectExtent l="0" t="0" r="9525" b="0"/>
                  <wp:docPr id="9" name="图片 9" descr="QQ图片20181129211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QQ图片20181129211905"/>
                          <pic:cNvPicPr>
                            <a:picLocks noChangeAspect="1"/>
                          </pic:cNvPicPr>
                        </pic:nvPicPr>
                        <pic:blipFill>
                          <a:blip r:embed="rId284"/>
                          <a:srcRect t="21687" b="20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47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FCXN-N03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spacing w:before="0" w:beforeAutospacing="0" w:after="0" w:afterAutospacing="0" w:line="330" w:lineRule="atLeast"/>
              <w:ind w:left="0" w:right="0" w:firstLine="0"/>
              <w:textAlignment w:val="baseline"/>
              <w:rPr>
                <w:rFonts w:hint="eastAsia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</w:rPr>
            </w:pPr>
            <w:r>
              <w:rPr>
                <w:rFonts w:hint="default" w:ascii="Arial" w:hAnsi="Arial" w:eastAsia="Arial" w:cs="Arial"/>
                <w:i w:val="0"/>
                <w:caps w:val="0"/>
                <w:color w:val="000000"/>
                <w:spacing w:val="0"/>
                <w:sz w:val="24"/>
                <w:szCs w:val="24"/>
                <w:shd w:val="clear" w:fill="FFFFFF"/>
                <w:vertAlign w:val="baseline"/>
              </w:rPr>
              <w:t>FOR Fiat Ducato For Citroen Jumper Relay for Peugeot Boxer 2002-2014</w:t>
            </w:r>
          </w:p>
          <w:p>
            <w:pPr>
              <w:keepNext w:val="0"/>
              <w:keepLines w:val="0"/>
              <w:widowControl/>
              <w:suppressLineNumbers w:val="0"/>
              <w:ind w:firstLine="440" w:firstLineChars="2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257300" cy="844550"/>
                  <wp:effectExtent l="0" t="0" r="0" b="12700"/>
                  <wp:docPr id="284" name="图片 1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图片 1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84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5/6speed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843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FCXN-N04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SHIFT KNOB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440" w:firstLineChars="2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Fiat 500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1256665" cy="931545"/>
                  <wp:effectExtent l="0" t="0" r="1905" b="635"/>
                  <wp:docPr id="181" name="图片 181" descr="微信图片_20181204174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图片 181" descr="微信图片_20181204174140"/>
                          <pic:cNvPicPr>
                            <a:picLocks noChangeAspect="1"/>
                          </pic:cNvPicPr>
                        </pic:nvPicPr>
                        <pic:blipFill>
                          <a:blip r:embed="rId286"/>
                          <a:srcRect l="8046" t="7940" r="5028" b="727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56665" cy="931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944880" cy="953770"/>
                  <wp:effectExtent l="0" t="0" r="17780" b="7620"/>
                  <wp:docPr id="256" name="图片 256" descr="微信图片_20181204174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图片 256" descr="微信图片_20181204174149"/>
                          <pic:cNvPicPr>
                            <a:picLocks noChangeAspect="1"/>
                          </pic:cNvPicPr>
                        </pic:nvPicPr>
                        <pic:blipFill>
                          <a:blip r:embed="rId287"/>
                          <a:srcRect l="19108" r="9051" b="335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44880" cy="953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Black 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Leather cover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10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FCBT-Z01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Steering wheel cover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440" w:firstLineChars="2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PU leather 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453515" cy="973455"/>
                  <wp:effectExtent l="0" t="0" r="13335" b="17145"/>
                  <wp:docPr id="295" name="图片 29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图片 295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88"/>
                          <a:srcRect l="5952" t="21329" r="8433" b="21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515" cy="97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120.1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2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FCBT-Z02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Steering wheel cover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440" w:firstLineChars="2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PU leather 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532255" cy="907415"/>
                  <wp:effectExtent l="0" t="0" r="0" b="6985"/>
                  <wp:docPr id="285" name="图片 28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图片 285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289"/>
                          <a:srcRect t="22775" b="180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255" cy="90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beige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220" w:firstLineChars="1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76.1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723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FCBT-Z03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Steering wheel cover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440" w:firstLineChars="2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Pu leather 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484630" cy="1036955"/>
                  <wp:effectExtent l="0" t="0" r="0" b="10795"/>
                  <wp:docPr id="286" name="图片 28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图片 286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290"/>
                          <a:srcRect t="17387" b="13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630" cy="1036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gray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109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FCBT-Z04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Steering wheel cover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440" w:firstLineChars="2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Real leather 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425575" cy="1349375"/>
                  <wp:effectExtent l="0" t="0" r="0" b="0"/>
                  <wp:docPr id="287" name="图片 28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图片 287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291"/>
                          <a:srcRect t="5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5575" cy="134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660" w:firstLineChars="3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01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FCBT-Z05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Steering wheel cover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440" w:firstLineChars="2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Real leather 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445260" cy="1129665"/>
                  <wp:effectExtent l="0" t="0" r="0" b="13335"/>
                  <wp:docPr id="288" name="图片 28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图片 288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292"/>
                          <a:srcRect t="11723" b="10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260" cy="112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beige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85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FCBT-Z06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Steering wheel cover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440" w:firstLineChars="2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Real leather 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530985" cy="1204595"/>
                  <wp:effectExtent l="0" t="0" r="0" b="14605"/>
                  <wp:docPr id="289" name="图片 28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图片 289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93"/>
                          <a:srcRect t="10657" b="106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985" cy="1204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gray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31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FCTX-S01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Decorative antenna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440" w:firstLineChars="2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Plastic 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98320" cy="569595"/>
                  <wp:effectExtent l="0" t="0" r="11430" b="1905"/>
                  <wp:docPr id="291" name="图片 291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图片 291" descr="6"/>
                          <pic:cNvPicPr>
                            <a:picLocks noChangeAspect="1"/>
                          </pic:cNvPicPr>
                        </pic:nvPicPr>
                        <pic:blipFill>
                          <a:blip r:embed="rId294"/>
                          <a:srcRect t="37076" b="31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56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1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FCTX-S02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Decorative antenna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440" w:firstLineChars="2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Plastic 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98320" cy="521970"/>
                  <wp:effectExtent l="0" t="0" r="11430" b="0"/>
                  <wp:docPr id="294" name="图片 294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图片 294" descr="5"/>
                          <pic:cNvPicPr>
                            <a:picLocks noChangeAspect="1"/>
                          </pic:cNvPicPr>
                        </pic:nvPicPr>
                        <pic:blipFill>
                          <a:blip r:embed="rId295"/>
                          <a:srcRect t="40254" b="307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52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black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47" w:hRule="atLeast"/>
        </w:trPr>
        <w:tc>
          <w:tcPr>
            <w:tcW w:w="1210" w:type="dxa"/>
            <w:tcBorders>
              <w:top w:val="single" w:color="auto" w:sz="4" w:space="0"/>
              <w:bottom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sz w:val="22"/>
                <w:szCs w:val="22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FCTX-S03</w:t>
            </w:r>
          </w:p>
        </w:tc>
        <w:tc>
          <w:tcPr>
            <w:tcW w:w="1440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Decorative antenna</w:t>
            </w:r>
          </w:p>
        </w:tc>
        <w:tc>
          <w:tcPr>
            <w:tcW w:w="2085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firstLine="440" w:firstLineChars="20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 xml:space="preserve">Plastic </w:t>
            </w:r>
          </w:p>
        </w:tc>
        <w:tc>
          <w:tcPr>
            <w:tcW w:w="3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114300" distR="114300">
                  <wp:extent cx="1798320" cy="731520"/>
                  <wp:effectExtent l="0" t="0" r="0" b="11430"/>
                  <wp:docPr id="293" name="图片 293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图片 293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296"/>
                          <a:srcRect t="33898" b="25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73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fibre</w:t>
            </w:r>
          </w:p>
        </w:tc>
        <w:tc>
          <w:tcPr>
            <w:tcW w:w="11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color w:val="000000" w:themeColor="text1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</w:tbl>
    <w:p>
      <w:pPr>
        <w:rPr>
          <w:rFonts w:hint="eastAsia"/>
          <w:lang w:val="en-US" w:eastAsia="zh-CN"/>
        </w:rPr>
      </w:pP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9291D44"/>
    <w:rsid w:val="0A2D28C7"/>
    <w:rsid w:val="0A96641B"/>
    <w:rsid w:val="104739B2"/>
    <w:rsid w:val="16B728F3"/>
    <w:rsid w:val="189042BB"/>
    <w:rsid w:val="253933E3"/>
    <w:rsid w:val="2C772131"/>
    <w:rsid w:val="35A825CE"/>
    <w:rsid w:val="38E332D8"/>
    <w:rsid w:val="43464312"/>
    <w:rsid w:val="4D15330E"/>
    <w:rsid w:val="52D04393"/>
    <w:rsid w:val="532D21C2"/>
    <w:rsid w:val="578F4BAA"/>
    <w:rsid w:val="5FC06AFC"/>
    <w:rsid w:val="69291D44"/>
    <w:rsid w:val="6D535020"/>
    <w:rsid w:val="77574432"/>
    <w:rsid w:val="797F4748"/>
    <w:rsid w:val="7B014025"/>
    <w:rsid w:val="7D114A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4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rPr>
      <w:sz w:val="24"/>
    </w:rPr>
  </w:style>
  <w:style w:type="character" w:styleId="5">
    <w:name w:val="Hyperlink"/>
    <w:basedOn w:val="4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jpe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8" Type="http://schemas.openxmlformats.org/officeDocument/2006/relationships/fontTable" Target="fontTable.xml"/><Relationship Id="rId297" Type="http://schemas.openxmlformats.org/officeDocument/2006/relationships/customXml" Target="../customXml/item1.xml"/><Relationship Id="rId296" Type="http://schemas.openxmlformats.org/officeDocument/2006/relationships/image" Target="media/image293.png"/><Relationship Id="rId295" Type="http://schemas.openxmlformats.org/officeDocument/2006/relationships/image" Target="media/image292.png"/><Relationship Id="rId294" Type="http://schemas.openxmlformats.org/officeDocument/2006/relationships/image" Target="media/image291.png"/><Relationship Id="rId293" Type="http://schemas.openxmlformats.org/officeDocument/2006/relationships/image" Target="media/image290.png"/><Relationship Id="rId292" Type="http://schemas.openxmlformats.org/officeDocument/2006/relationships/image" Target="media/image289.png"/><Relationship Id="rId291" Type="http://schemas.openxmlformats.org/officeDocument/2006/relationships/image" Target="media/image288.png"/><Relationship Id="rId290" Type="http://schemas.openxmlformats.org/officeDocument/2006/relationships/image" Target="media/image287.png"/><Relationship Id="rId29" Type="http://schemas.openxmlformats.org/officeDocument/2006/relationships/image" Target="media/image26.png"/><Relationship Id="rId289" Type="http://schemas.openxmlformats.org/officeDocument/2006/relationships/image" Target="media/image286.png"/><Relationship Id="rId288" Type="http://schemas.openxmlformats.org/officeDocument/2006/relationships/image" Target="media/image285.png"/><Relationship Id="rId287" Type="http://schemas.openxmlformats.org/officeDocument/2006/relationships/image" Target="media/image284.jpeg"/><Relationship Id="rId286" Type="http://schemas.openxmlformats.org/officeDocument/2006/relationships/image" Target="media/image283.jpeg"/><Relationship Id="rId285" Type="http://schemas.openxmlformats.org/officeDocument/2006/relationships/image" Target="media/image282.png"/><Relationship Id="rId284" Type="http://schemas.openxmlformats.org/officeDocument/2006/relationships/image" Target="media/image281.png"/><Relationship Id="rId283" Type="http://schemas.openxmlformats.org/officeDocument/2006/relationships/image" Target="media/image280.png"/><Relationship Id="rId282" Type="http://schemas.openxmlformats.org/officeDocument/2006/relationships/image" Target="media/image279.png"/><Relationship Id="rId281" Type="http://schemas.openxmlformats.org/officeDocument/2006/relationships/image" Target="media/image278.png"/><Relationship Id="rId280" Type="http://schemas.openxmlformats.org/officeDocument/2006/relationships/image" Target="media/image277.png"/><Relationship Id="rId28" Type="http://schemas.openxmlformats.org/officeDocument/2006/relationships/image" Target="media/image25.png"/><Relationship Id="rId279" Type="http://schemas.openxmlformats.org/officeDocument/2006/relationships/image" Target="media/image276.png"/><Relationship Id="rId278" Type="http://schemas.openxmlformats.org/officeDocument/2006/relationships/image" Target="media/image275.png"/><Relationship Id="rId277" Type="http://schemas.openxmlformats.org/officeDocument/2006/relationships/image" Target="media/image274.png"/><Relationship Id="rId276" Type="http://schemas.openxmlformats.org/officeDocument/2006/relationships/image" Target="media/image273.png"/><Relationship Id="rId275" Type="http://schemas.openxmlformats.org/officeDocument/2006/relationships/image" Target="media/image272.png"/><Relationship Id="rId274" Type="http://schemas.openxmlformats.org/officeDocument/2006/relationships/image" Target="media/image271.png"/><Relationship Id="rId273" Type="http://schemas.openxmlformats.org/officeDocument/2006/relationships/image" Target="media/image270.jpeg"/><Relationship Id="rId272" Type="http://schemas.openxmlformats.org/officeDocument/2006/relationships/image" Target="media/image269.jpeg"/><Relationship Id="rId271" Type="http://schemas.openxmlformats.org/officeDocument/2006/relationships/image" Target="media/image268.jpeg"/><Relationship Id="rId270" Type="http://schemas.openxmlformats.org/officeDocument/2006/relationships/image" Target="media/image267.jpeg"/><Relationship Id="rId27" Type="http://schemas.openxmlformats.org/officeDocument/2006/relationships/image" Target="media/image24.png"/><Relationship Id="rId269" Type="http://schemas.openxmlformats.org/officeDocument/2006/relationships/image" Target="media/image266.png"/><Relationship Id="rId268" Type="http://schemas.openxmlformats.org/officeDocument/2006/relationships/image" Target="media/image265.png"/><Relationship Id="rId267" Type="http://schemas.openxmlformats.org/officeDocument/2006/relationships/image" Target="media/image264.png"/><Relationship Id="rId266" Type="http://schemas.openxmlformats.org/officeDocument/2006/relationships/image" Target="media/image263.png"/><Relationship Id="rId265" Type="http://schemas.openxmlformats.org/officeDocument/2006/relationships/image" Target="media/image262.png"/><Relationship Id="rId264" Type="http://schemas.openxmlformats.org/officeDocument/2006/relationships/image" Target="media/image261.png"/><Relationship Id="rId263" Type="http://schemas.openxmlformats.org/officeDocument/2006/relationships/image" Target="media/image260.png"/><Relationship Id="rId262" Type="http://schemas.openxmlformats.org/officeDocument/2006/relationships/image" Target="media/image259.png"/><Relationship Id="rId261" Type="http://schemas.openxmlformats.org/officeDocument/2006/relationships/image" Target="media/image258.png"/><Relationship Id="rId260" Type="http://schemas.openxmlformats.org/officeDocument/2006/relationships/image" Target="media/image257.png"/><Relationship Id="rId26" Type="http://schemas.openxmlformats.org/officeDocument/2006/relationships/image" Target="media/image23.png"/><Relationship Id="rId259" Type="http://schemas.openxmlformats.org/officeDocument/2006/relationships/image" Target="media/image256.png"/><Relationship Id="rId258" Type="http://schemas.openxmlformats.org/officeDocument/2006/relationships/image" Target="media/image255.png"/><Relationship Id="rId257" Type="http://schemas.openxmlformats.org/officeDocument/2006/relationships/image" Target="media/image254.png"/><Relationship Id="rId256" Type="http://schemas.openxmlformats.org/officeDocument/2006/relationships/image" Target="media/image253.png"/><Relationship Id="rId255" Type="http://schemas.openxmlformats.org/officeDocument/2006/relationships/image" Target="media/image252.png"/><Relationship Id="rId254" Type="http://schemas.openxmlformats.org/officeDocument/2006/relationships/image" Target="media/image251.png"/><Relationship Id="rId253" Type="http://schemas.openxmlformats.org/officeDocument/2006/relationships/image" Target="media/image250.png"/><Relationship Id="rId252" Type="http://schemas.openxmlformats.org/officeDocument/2006/relationships/image" Target="media/image249.png"/><Relationship Id="rId251" Type="http://schemas.openxmlformats.org/officeDocument/2006/relationships/image" Target="media/image248.png"/><Relationship Id="rId250" Type="http://schemas.openxmlformats.org/officeDocument/2006/relationships/image" Target="media/image247.png"/><Relationship Id="rId25" Type="http://schemas.openxmlformats.org/officeDocument/2006/relationships/image" Target="media/image22.png"/><Relationship Id="rId249" Type="http://schemas.openxmlformats.org/officeDocument/2006/relationships/image" Target="media/image246.png"/><Relationship Id="rId248" Type="http://schemas.openxmlformats.org/officeDocument/2006/relationships/image" Target="media/image245.png"/><Relationship Id="rId247" Type="http://schemas.openxmlformats.org/officeDocument/2006/relationships/image" Target="media/image244.png"/><Relationship Id="rId246" Type="http://schemas.openxmlformats.org/officeDocument/2006/relationships/image" Target="media/image243.png"/><Relationship Id="rId245" Type="http://schemas.openxmlformats.org/officeDocument/2006/relationships/image" Target="media/image242.png"/><Relationship Id="rId244" Type="http://schemas.openxmlformats.org/officeDocument/2006/relationships/image" Target="media/image241.png"/><Relationship Id="rId243" Type="http://schemas.openxmlformats.org/officeDocument/2006/relationships/image" Target="media/image240.png"/><Relationship Id="rId242" Type="http://schemas.openxmlformats.org/officeDocument/2006/relationships/image" Target="media/image239.png"/><Relationship Id="rId241" Type="http://schemas.openxmlformats.org/officeDocument/2006/relationships/image" Target="media/image238.jpeg"/><Relationship Id="rId240" Type="http://schemas.openxmlformats.org/officeDocument/2006/relationships/image" Target="media/image237.png"/><Relationship Id="rId24" Type="http://schemas.openxmlformats.org/officeDocument/2006/relationships/image" Target="media/image21.png"/><Relationship Id="rId239" Type="http://schemas.openxmlformats.org/officeDocument/2006/relationships/image" Target="media/image236.png"/><Relationship Id="rId238" Type="http://schemas.openxmlformats.org/officeDocument/2006/relationships/image" Target="media/image235.png"/><Relationship Id="rId237" Type="http://schemas.openxmlformats.org/officeDocument/2006/relationships/image" Target="media/image234.png"/><Relationship Id="rId236" Type="http://schemas.openxmlformats.org/officeDocument/2006/relationships/image" Target="media/image233.png"/><Relationship Id="rId235" Type="http://schemas.openxmlformats.org/officeDocument/2006/relationships/image" Target="media/image232.png"/><Relationship Id="rId234" Type="http://schemas.openxmlformats.org/officeDocument/2006/relationships/image" Target="media/image231.png"/><Relationship Id="rId233" Type="http://schemas.openxmlformats.org/officeDocument/2006/relationships/image" Target="media/image230.png"/><Relationship Id="rId232" Type="http://schemas.openxmlformats.org/officeDocument/2006/relationships/image" Target="media/image229.png"/><Relationship Id="rId231" Type="http://schemas.openxmlformats.org/officeDocument/2006/relationships/image" Target="media/image228.png"/><Relationship Id="rId230" Type="http://schemas.openxmlformats.org/officeDocument/2006/relationships/image" Target="media/image227.png"/><Relationship Id="rId23" Type="http://schemas.openxmlformats.org/officeDocument/2006/relationships/image" Target="media/image20.png"/><Relationship Id="rId229" Type="http://schemas.openxmlformats.org/officeDocument/2006/relationships/image" Target="media/image226.png"/><Relationship Id="rId228" Type="http://schemas.openxmlformats.org/officeDocument/2006/relationships/image" Target="media/image225.png"/><Relationship Id="rId227" Type="http://schemas.openxmlformats.org/officeDocument/2006/relationships/image" Target="media/image224.png"/><Relationship Id="rId226" Type="http://schemas.openxmlformats.org/officeDocument/2006/relationships/image" Target="media/image223.png"/><Relationship Id="rId225" Type="http://schemas.openxmlformats.org/officeDocument/2006/relationships/image" Target="media/image222.png"/><Relationship Id="rId224" Type="http://schemas.openxmlformats.org/officeDocument/2006/relationships/image" Target="media/image221.png"/><Relationship Id="rId223" Type="http://schemas.openxmlformats.org/officeDocument/2006/relationships/image" Target="media/image220.png"/><Relationship Id="rId222" Type="http://schemas.openxmlformats.org/officeDocument/2006/relationships/image" Target="media/image219.png"/><Relationship Id="rId221" Type="http://schemas.openxmlformats.org/officeDocument/2006/relationships/image" Target="media/image218.png"/><Relationship Id="rId220" Type="http://schemas.openxmlformats.org/officeDocument/2006/relationships/image" Target="media/image217.jpeg"/><Relationship Id="rId22" Type="http://schemas.openxmlformats.org/officeDocument/2006/relationships/image" Target="media/image19.png"/><Relationship Id="rId219" Type="http://schemas.openxmlformats.org/officeDocument/2006/relationships/image" Target="media/image216.jpeg"/><Relationship Id="rId218" Type="http://schemas.openxmlformats.org/officeDocument/2006/relationships/image" Target="media/image215.png"/><Relationship Id="rId217" Type="http://schemas.openxmlformats.org/officeDocument/2006/relationships/image" Target="media/image214.png"/><Relationship Id="rId216" Type="http://schemas.openxmlformats.org/officeDocument/2006/relationships/image" Target="media/image213.png"/><Relationship Id="rId215" Type="http://schemas.openxmlformats.org/officeDocument/2006/relationships/image" Target="media/image212.png"/><Relationship Id="rId214" Type="http://schemas.openxmlformats.org/officeDocument/2006/relationships/image" Target="media/image211.png"/><Relationship Id="rId213" Type="http://schemas.openxmlformats.org/officeDocument/2006/relationships/image" Target="media/image210.png"/><Relationship Id="rId212" Type="http://schemas.openxmlformats.org/officeDocument/2006/relationships/image" Target="media/image209.png"/><Relationship Id="rId211" Type="http://schemas.openxmlformats.org/officeDocument/2006/relationships/image" Target="media/image208.png"/><Relationship Id="rId210" Type="http://schemas.openxmlformats.org/officeDocument/2006/relationships/image" Target="media/image207.png"/><Relationship Id="rId21" Type="http://schemas.openxmlformats.org/officeDocument/2006/relationships/image" Target="media/image18.png"/><Relationship Id="rId209" Type="http://schemas.openxmlformats.org/officeDocument/2006/relationships/image" Target="media/image206.png"/><Relationship Id="rId208" Type="http://schemas.openxmlformats.org/officeDocument/2006/relationships/image" Target="media/image205.png"/><Relationship Id="rId207" Type="http://schemas.openxmlformats.org/officeDocument/2006/relationships/image" Target="media/image204.png"/><Relationship Id="rId206" Type="http://schemas.openxmlformats.org/officeDocument/2006/relationships/image" Target="media/image203.jpeg"/><Relationship Id="rId205" Type="http://schemas.openxmlformats.org/officeDocument/2006/relationships/image" Target="media/image202.png"/><Relationship Id="rId204" Type="http://schemas.openxmlformats.org/officeDocument/2006/relationships/image" Target="media/image201.png"/><Relationship Id="rId203" Type="http://schemas.openxmlformats.org/officeDocument/2006/relationships/image" Target="media/image200.png"/><Relationship Id="rId202" Type="http://schemas.openxmlformats.org/officeDocument/2006/relationships/image" Target="media/image199.jpe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6.png"/><Relationship Id="rId198" Type="http://schemas.openxmlformats.org/officeDocument/2006/relationships/image" Target="media/image195.png"/><Relationship Id="rId197" Type="http://schemas.openxmlformats.org/officeDocument/2006/relationships/image" Target="media/image194.png"/><Relationship Id="rId196" Type="http://schemas.openxmlformats.org/officeDocument/2006/relationships/image" Target="media/image193.png"/><Relationship Id="rId195" Type="http://schemas.openxmlformats.org/officeDocument/2006/relationships/image" Target="media/image192.png"/><Relationship Id="rId194" Type="http://schemas.openxmlformats.org/officeDocument/2006/relationships/image" Target="media/image191.png"/><Relationship Id="rId193" Type="http://schemas.openxmlformats.org/officeDocument/2006/relationships/image" Target="media/image190.jpeg"/><Relationship Id="rId192" Type="http://schemas.openxmlformats.org/officeDocument/2006/relationships/image" Target="media/image189.png"/><Relationship Id="rId191" Type="http://schemas.openxmlformats.org/officeDocument/2006/relationships/image" Target="media/image188.png"/><Relationship Id="rId190" Type="http://schemas.openxmlformats.org/officeDocument/2006/relationships/image" Target="media/image187.png"/><Relationship Id="rId19" Type="http://schemas.openxmlformats.org/officeDocument/2006/relationships/image" Target="media/image16.png"/><Relationship Id="rId189" Type="http://schemas.openxmlformats.org/officeDocument/2006/relationships/image" Target="media/image186.jpeg"/><Relationship Id="rId188" Type="http://schemas.openxmlformats.org/officeDocument/2006/relationships/image" Target="media/image185.jpeg"/><Relationship Id="rId187" Type="http://schemas.openxmlformats.org/officeDocument/2006/relationships/image" Target="media/image184.jpeg"/><Relationship Id="rId186" Type="http://schemas.openxmlformats.org/officeDocument/2006/relationships/image" Target="media/image183.jpe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jpeg"/><Relationship Id="rId172" Type="http://schemas.openxmlformats.org/officeDocument/2006/relationships/image" Target="media/image169.jpeg"/><Relationship Id="rId171" Type="http://schemas.openxmlformats.org/officeDocument/2006/relationships/image" Target="media/image168.jpeg"/><Relationship Id="rId170" Type="http://schemas.openxmlformats.org/officeDocument/2006/relationships/image" Target="media/image167.jpeg"/><Relationship Id="rId17" Type="http://schemas.openxmlformats.org/officeDocument/2006/relationships/image" Target="media/image14.png"/><Relationship Id="rId169" Type="http://schemas.openxmlformats.org/officeDocument/2006/relationships/image" Target="media/image166.jpeg"/><Relationship Id="rId168" Type="http://schemas.openxmlformats.org/officeDocument/2006/relationships/image" Target="media/image165.jpeg"/><Relationship Id="rId167" Type="http://schemas.openxmlformats.org/officeDocument/2006/relationships/image" Target="media/image164.jpeg"/><Relationship Id="rId166" Type="http://schemas.openxmlformats.org/officeDocument/2006/relationships/image" Target="media/image163.jpeg"/><Relationship Id="rId165" Type="http://schemas.openxmlformats.org/officeDocument/2006/relationships/image" Target="media/image162.jpeg"/><Relationship Id="rId164" Type="http://schemas.openxmlformats.org/officeDocument/2006/relationships/image" Target="media/image161.png"/><Relationship Id="rId163" Type="http://schemas.openxmlformats.org/officeDocument/2006/relationships/image" Target="media/image160.jpeg"/><Relationship Id="rId162" Type="http://schemas.openxmlformats.org/officeDocument/2006/relationships/image" Target="media/image159.jpeg"/><Relationship Id="rId161" Type="http://schemas.openxmlformats.org/officeDocument/2006/relationships/image" Target="media/image158.jpeg"/><Relationship Id="rId160" Type="http://schemas.openxmlformats.org/officeDocument/2006/relationships/image" Target="media/image157.jpeg"/><Relationship Id="rId16" Type="http://schemas.openxmlformats.org/officeDocument/2006/relationships/image" Target="media/image13.png"/><Relationship Id="rId159" Type="http://schemas.openxmlformats.org/officeDocument/2006/relationships/image" Target="media/image156.jpeg"/><Relationship Id="rId158" Type="http://schemas.openxmlformats.org/officeDocument/2006/relationships/image" Target="media/image155.jpeg"/><Relationship Id="rId157" Type="http://schemas.openxmlformats.org/officeDocument/2006/relationships/image" Target="media/image154.jpeg"/><Relationship Id="rId156" Type="http://schemas.openxmlformats.org/officeDocument/2006/relationships/image" Target="media/image153.jpeg"/><Relationship Id="rId155" Type="http://schemas.openxmlformats.org/officeDocument/2006/relationships/image" Target="media/image152.jpeg"/><Relationship Id="rId154" Type="http://schemas.openxmlformats.org/officeDocument/2006/relationships/image" Target="media/image151.jpeg"/><Relationship Id="rId153" Type="http://schemas.openxmlformats.org/officeDocument/2006/relationships/image" Target="media/image150.jpeg"/><Relationship Id="rId152" Type="http://schemas.openxmlformats.org/officeDocument/2006/relationships/image" Target="media/image149.jpeg"/><Relationship Id="rId151" Type="http://schemas.openxmlformats.org/officeDocument/2006/relationships/image" Target="media/image148.jpeg"/><Relationship Id="rId150" Type="http://schemas.openxmlformats.org/officeDocument/2006/relationships/image" Target="media/image147.jpeg"/><Relationship Id="rId15" Type="http://schemas.openxmlformats.org/officeDocument/2006/relationships/image" Target="media/image12.png"/><Relationship Id="rId149" Type="http://schemas.openxmlformats.org/officeDocument/2006/relationships/image" Target="media/image146.jpeg"/><Relationship Id="rId148" Type="http://schemas.openxmlformats.org/officeDocument/2006/relationships/image" Target="media/image145.jpe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jpe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enovo1\AppData\Roaming\Kingsoft\wps\addons\pool\win-i386\knewfileruby_1.0.0.11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Pages>26</Pages>
  <Words>1804</Words>
  <Characters>7581</Characters>
  <Lines>0</Lines>
  <Paragraphs>0</Paragraphs>
  <TotalTime>725</TotalTime>
  <ScaleCrop>false</ScaleCrop>
  <LinksUpToDate>false</LinksUpToDate>
  <CharactersWithSpaces>8736</CharactersWithSpaces>
  <Application>WPS Office_10.1.0.7697_F1E327BC-269C-435d-A152-05C5408002CA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2018-10-23T07:37:00Z</dcterms:created>
  <dc:creator>清河县丰晨有限公司</dc:creator>
  <cp:lastModifiedBy>Auto parts</cp:lastModifiedBy>
  <dcterms:modified xsi:type="dcterms:W3CDTF">2018-12-07T02:16:03Z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2052-10.1.0.7697</vt:lpwstr>
  </property>
</Properties>
</file>